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6985B" w14:textId="32BF62F1" w:rsidR="00831D90" w:rsidRPr="00AD10E4" w:rsidRDefault="00271421" w:rsidP="006E0902">
      <w:pPr>
        <w:jc w:val="both"/>
        <w:rPr>
          <w:rFonts w:eastAsiaTheme="minorEastAsia"/>
          <w:color w:val="5A5A5A" w:themeColor="text1" w:themeTint="A5"/>
          <w:spacing w:val="15"/>
        </w:rPr>
      </w:pPr>
      <w:r w:rsidRPr="00A71FFD">
        <w:rPr>
          <w:rFonts w:ascii="Candara" w:hAnsi="Candara" w:cs="Arial"/>
          <w:b/>
          <w:noProof/>
          <w:color w:val="0070C0"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3438BEB" wp14:editId="6359C6AD">
                <wp:simplePos x="0" y="0"/>
                <wp:positionH relativeFrom="margin">
                  <wp:posOffset>1436370</wp:posOffset>
                </wp:positionH>
                <wp:positionV relativeFrom="paragraph">
                  <wp:posOffset>4752340</wp:posOffset>
                </wp:positionV>
                <wp:extent cx="3877200" cy="65880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200" cy="6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8897E" w14:textId="77777777" w:rsidR="00271421" w:rsidRPr="00DE6A12" w:rsidRDefault="00271421" w:rsidP="0027142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16"/>
                                <w:lang w:val="en-US"/>
                                <w14:textFill>
                                  <w14:gradFill>
                                    <w14:gsLst>
                                      <w14:gs w14:pos="66000">
                                        <w14:schemeClr w14:val="bg1"/>
                                      </w14:gs>
                                      <w14:gs w14:pos="100000">
                                        <w14:srgbClr w14:val="24A9E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DE6A12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72"/>
                                <w:szCs w:val="16"/>
                                <w:lang w:val="en-US"/>
                                <w14:textFill>
                                  <w14:gradFill>
                                    <w14:gsLst>
                                      <w14:gs w14:pos="66000">
                                        <w14:schemeClr w14:val="bg1"/>
                                      </w14:gs>
                                      <w14:gs w14:pos="100000">
                                        <w14:srgbClr w14:val="24A9E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Knowledge Bites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38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1pt;margin-top:374.2pt;width:305.3pt;height:51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" filled="f" stroked="f">
                <v:textbox>
                  <w:txbxContent>
                    <w:p w14:paraId="2DF8897E" w14:textId="77777777" w:rsidR="00271421" w:rsidRPr="00DE6A12" w:rsidRDefault="00271421" w:rsidP="00271421">
                      <w:pPr>
                        <w:jc w:val="center"/>
                        <w:rPr>
                          <w:color w:val="FFFFFF" w:themeColor="background1"/>
                          <w:sz w:val="20"/>
                          <w:szCs w:val="16"/>
                          <w:lang w:val="en-US"/>
                          <w14:textFill>
                            <w14:gradFill>
                              <w14:gsLst>
                                <w14:gs w14:pos="66000">
                                  <w14:schemeClr w14:val="bg1"/>
                                </w14:gs>
                                <w14:gs w14:pos="100000">
                                  <w14:srgbClr w14:val="24A9E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DE6A12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72"/>
                          <w:szCs w:val="16"/>
                          <w:lang w:val="en-US"/>
                          <w14:textFill>
                            <w14:gradFill>
                              <w14:gsLst>
                                <w14:gs w14:pos="66000">
                                  <w14:schemeClr w14:val="bg1"/>
                                </w14:gs>
                                <w14:gs w14:pos="100000">
                                  <w14:srgbClr w14:val="24A9E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Knowledge Bites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81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CCEA046" wp14:editId="0DE76896">
                <wp:simplePos x="0" y="0"/>
                <wp:positionH relativeFrom="page">
                  <wp:posOffset>1590675</wp:posOffset>
                </wp:positionH>
                <wp:positionV relativeFrom="paragraph">
                  <wp:posOffset>7332980</wp:posOffset>
                </wp:positionV>
                <wp:extent cx="5673725" cy="1533525"/>
                <wp:effectExtent l="0" t="0" r="317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1533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95000"/>
                              </a:schemeClr>
                            </a:gs>
                            <a:gs pos="100000">
                              <a:srgbClr val="A7DDF3"/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72C5FEA4" w14:textId="77777777" w:rsidR="00C953ED" w:rsidRPr="000663AA" w:rsidRDefault="00C953ED" w:rsidP="00A214A2">
                            <w:pPr>
                              <w:spacing w:after="0" w:line="240" w:lineRule="auto"/>
                              <w:rPr>
                                <w:b/>
                                <w:color w:val="24A9E0"/>
                                <w:sz w:val="24"/>
                                <w:szCs w:val="28"/>
                              </w:rPr>
                            </w:pPr>
                          </w:p>
                          <w:p w14:paraId="30C6DBCE" w14:textId="3774878F" w:rsidR="00C953ED" w:rsidRPr="000663AA" w:rsidRDefault="00225B0C" w:rsidP="00B918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2"/>
                                <w:szCs w:val="28"/>
                              </w:rPr>
                              <w:t>Template</w:t>
                            </w:r>
                          </w:p>
                          <w:p w14:paraId="710D9D09" w14:textId="77777777" w:rsidR="00C953ED" w:rsidRPr="000663AA" w:rsidRDefault="00C953ED" w:rsidP="00B918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14"/>
                                <w:szCs w:val="28"/>
                              </w:rPr>
                            </w:pPr>
                          </w:p>
                          <w:p w14:paraId="79C901AE" w14:textId="6CD4AD42" w:rsidR="00C953ED" w:rsidRPr="000663AA" w:rsidRDefault="00225B0C" w:rsidP="00B91814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56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56"/>
                                <w:szCs w:val="20"/>
                              </w:rPr>
                              <w:t>Team Charter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EA0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577.4pt;width:446.75pt;height:12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" fillcolor="white [3212]" stroked="f">
                <v:fill opacity="62259f" color2="#a7ddf3" rotate="t" angle="45" focus="100%" type="gradient"/>
                <v:textbox>
                  <w:txbxContent>
                    <w:p w14:paraId="72C5FEA4" w14:textId="77777777" w:rsidR="00C953ED" w:rsidRPr="000663AA" w:rsidRDefault="00C953ED" w:rsidP="00A214A2">
                      <w:pPr>
                        <w:spacing w:after="0" w:line="240" w:lineRule="auto"/>
                        <w:rPr>
                          <w:b/>
                          <w:color w:val="24A9E0"/>
                          <w:sz w:val="24"/>
                          <w:szCs w:val="28"/>
                        </w:rPr>
                      </w:pPr>
                    </w:p>
                    <w:p w14:paraId="30C6DBCE" w14:textId="3774878F" w:rsidR="00C953ED" w:rsidRPr="000663AA" w:rsidRDefault="00225B0C" w:rsidP="00B91814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52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52"/>
                          <w:szCs w:val="28"/>
                        </w:rPr>
                        <w:t>Template</w:t>
                      </w:r>
                    </w:p>
                    <w:p w14:paraId="710D9D09" w14:textId="77777777" w:rsidR="00C953ED" w:rsidRPr="000663AA" w:rsidRDefault="00C953ED" w:rsidP="00B91814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14"/>
                          <w:szCs w:val="28"/>
                        </w:rPr>
                      </w:pPr>
                    </w:p>
                    <w:p w14:paraId="79C901AE" w14:textId="6CD4AD42" w:rsidR="00C953ED" w:rsidRPr="000663AA" w:rsidRDefault="00225B0C" w:rsidP="00B91814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56"/>
                          <w:szCs w:val="20"/>
                        </w:rPr>
                      </w:pPr>
                      <w:r>
                        <w:rPr>
                          <w:color w:val="0070C0"/>
                          <w:sz w:val="56"/>
                          <w:szCs w:val="20"/>
                        </w:rPr>
                        <w:t>Team Charter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3A1D" w:rsidRPr="00A71FFD">
        <w:rPr>
          <w:rFonts w:ascii="Candara" w:hAnsi="Candara" w:cs="Arial"/>
          <w:b/>
          <w:noProof/>
          <w:color w:val="0070C0"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1A3FD17" wp14:editId="0B31107C">
                <wp:simplePos x="0" y="0"/>
                <wp:positionH relativeFrom="margin">
                  <wp:posOffset>498920</wp:posOffset>
                </wp:positionH>
                <wp:positionV relativeFrom="paragraph">
                  <wp:posOffset>3318510</wp:posOffset>
                </wp:positionV>
                <wp:extent cx="6134735" cy="1467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146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91DB1" w14:textId="77777777" w:rsidR="00C953ED" w:rsidRPr="00584C86" w:rsidRDefault="00C953ED" w:rsidP="00635F8E">
                            <w:pPr>
                              <w:jc w:val="center"/>
                              <w:rPr>
                                <w:color w:val="FFFFFF" w:themeColor="background1"/>
                                <w:spacing w:val="160"/>
                                <w:sz w:val="28"/>
                                <w14:textFill>
                                  <w14:gradFill>
                                    <w14:gsLst>
                                      <w14:gs w14:pos="66000">
                                        <w14:schemeClr w14:val="bg1"/>
                                      </w14:gs>
                                      <w14:gs w14:pos="100000">
                                        <w14:srgbClr w14:val="24A9E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584C86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pacing w:val="160"/>
                                <w:sz w:val="160"/>
                                <w14:textFill>
                                  <w14:gradFill>
                                    <w14:gsLst>
                                      <w14:gs w14:pos="66000">
                                        <w14:schemeClr w14:val="bg1"/>
                                      </w14:gs>
                                      <w14:gs w14:pos="100000">
                                        <w14:srgbClr w14:val="24A9E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Navanter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FD17" id="_x0000_s1027" type="#_x0000_t202" style="position:absolute;left:0;text-align:left;margin-left:39.3pt;margin-top:261.3pt;width:483.05pt;height:115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" filled="f" stroked="f">
                <v:textbox>
                  <w:txbxContent>
                    <w:p w14:paraId="76691DB1" w14:textId="77777777" w:rsidR="00C953ED" w:rsidRPr="00584C86" w:rsidRDefault="00C953ED" w:rsidP="00635F8E">
                      <w:pPr>
                        <w:jc w:val="center"/>
                        <w:rPr>
                          <w:color w:val="FFFFFF" w:themeColor="background1"/>
                          <w:spacing w:val="160"/>
                          <w:sz w:val="28"/>
                          <w14:textFill>
                            <w14:gradFill>
                              <w14:gsLst>
                                <w14:gs w14:pos="66000">
                                  <w14:schemeClr w14:val="bg1"/>
                                </w14:gs>
                                <w14:gs w14:pos="100000">
                                  <w14:srgbClr w14:val="24A9E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584C86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pacing w:val="160"/>
                          <w:sz w:val="160"/>
                          <w14:textFill>
                            <w14:gradFill>
                              <w14:gsLst>
                                <w14:gs w14:pos="66000">
                                  <w14:schemeClr w14:val="bg1"/>
                                </w14:gs>
                                <w14:gs w14:pos="100000">
                                  <w14:srgbClr w14:val="24A9E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Navanter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3A1D">
        <w:rPr>
          <w:noProof/>
        </w:rPr>
        <w:drawing>
          <wp:anchor distT="0" distB="0" distL="114300" distR="114300" simplePos="0" relativeHeight="251689984" behindDoc="1" locked="0" layoutInCell="1" allowOverlap="1" wp14:anchorId="74521034" wp14:editId="0B449836">
            <wp:simplePos x="0" y="0"/>
            <wp:positionH relativeFrom="page">
              <wp:posOffset>-5222050</wp:posOffset>
            </wp:positionH>
            <wp:positionV relativeFrom="paragraph">
              <wp:posOffset>-1274445</wp:posOffset>
            </wp:positionV>
            <wp:extent cx="12781994" cy="10666527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l\AppData\Local\Microsoft\Windows\INetCache\Content.Word\nsales logo - 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994" cy="106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B1A">
        <w:rPr>
          <w:rFonts w:ascii="Candara" w:hAnsi="Candara" w:cs="Arial"/>
          <w:b/>
          <w:noProof/>
          <w:color w:val="0070C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1900E7B" wp14:editId="6E886DBB">
                <wp:simplePos x="0" y="0"/>
                <wp:positionH relativeFrom="page">
                  <wp:align>right</wp:align>
                </wp:positionH>
                <wp:positionV relativeFrom="paragraph">
                  <wp:posOffset>-851047</wp:posOffset>
                </wp:positionV>
                <wp:extent cx="871870" cy="838599"/>
                <wp:effectExtent l="0" t="0" r="444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85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1DBD8" id="Rectangle 4" o:spid="_x0000_s1026" style="position:absolute;margin-left:17.45pt;margin-top:-67pt;width:68.65pt;height:66.0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" fillcolor="white [3212]" stroked="f" strokeweight="1pt">
                <v:fill opacity="22359f"/>
                <w10:wrap anchorx="page"/>
              </v:rect>
            </w:pict>
          </mc:Fallback>
        </mc:AlternateContent>
      </w:r>
      <w:r w:rsidR="00831D90">
        <w:br w:type="page"/>
      </w:r>
    </w:p>
    <w:p w14:paraId="13DCEC9A" w14:textId="1D814B06" w:rsidR="00AA6977" w:rsidRPr="002F06FC" w:rsidRDefault="002F6D39" w:rsidP="006E0902">
      <w:pPr>
        <w:pStyle w:val="Subtitle"/>
        <w:tabs>
          <w:tab w:val="left" w:pos="3277"/>
        </w:tabs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6921A" wp14:editId="40D7DA41">
                <wp:simplePos x="0" y="0"/>
                <wp:positionH relativeFrom="margin">
                  <wp:posOffset>0</wp:posOffset>
                </wp:positionH>
                <wp:positionV relativeFrom="margin">
                  <wp:posOffset>-1238885</wp:posOffset>
                </wp:positionV>
                <wp:extent cx="6102000" cy="968400"/>
                <wp:effectExtent l="0" t="0" r="13335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000" cy="9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AEA6D" w14:textId="28AD6F4C" w:rsidR="00C953ED" w:rsidRPr="001F0DED" w:rsidRDefault="00C953ED" w:rsidP="002F6D3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921A" id="_x0000_s1028" type="#_x0000_t202" style="position:absolute;margin-left:0;margin-top:-97.55pt;width:480.45pt;height:7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" filled="f" stroked="f" strokeweight=".5pt">
                <v:textbox inset="0,,0">
                  <w:txbxContent>
                    <w:p w14:paraId="0ADAEA6D" w14:textId="28AD6F4C" w:rsidR="00C953ED" w:rsidRPr="001F0DED" w:rsidRDefault="00C953ED" w:rsidP="002F6D39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663AA">
        <w:rPr>
          <w:rFonts w:ascii="Candara" w:hAnsi="Candara" w:cs="Arial"/>
          <w:b/>
          <w:color w:val="0070C0"/>
          <w:sz w:val="36"/>
          <w:szCs w:val="28"/>
        </w:rPr>
        <w:t>W</w:t>
      </w:r>
      <w:r w:rsidR="00225B0C">
        <w:rPr>
          <w:rFonts w:ascii="Candara" w:hAnsi="Candara" w:cs="Arial"/>
          <w:b/>
          <w:color w:val="0070C0"/>
          <w:sz w:val="36"/>
          <w:szCs w:val="28"/>
        </w:rPr>
        <w:t>hat is a Team Charter?</w:t>
      </w:r>
    </w:p>
    <w:p w14:paraId="6F14C83E" w14:textId="23F14C77" w:rsidR="0021023E" w:rsidRDefault="00153A07" w:rsidP="0021023E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A team charter is a document, jointly developed by the leader and members of a team, which helps a team to develop cohesively, with a focus on improving team performance. It is a set of self-defined rules for how the team operates, which enables the members of the team to:</w:t>
      </w:r>
    </w:p>
    <w:p w14:paraId="13F3ADD5" w14:textId="27B3655C" w:rsidR="00153A07" w:rsidRDefault="00153A07" w:rsidP="00153A07">
      <w:pPr>
        <w:pStyle w:val="ListParagraph"/>
        <w:numPr>
          <w:ilvl w:val="0"/>
          <w:numId w:val="34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Interact with each other in a way which drives team performance.</w:t>
      </w:r>
    </w:p>
    <w:p w14:paraId="284444FA" w14:textId="5E407C13" w:rsidR="00153A07" w:rsidRDefault="00153A07" w:rsidP="00153A07">
      <w:pPr>
        <w:pStyle w:val="ListParagraph"/>
        <w:numPr>
          <w:ilvl w:val="0"/>
          <w:numId w:val="34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Navigate uncertainty and ambiguity.</w:t>
      </w:r>
    </w:p>
    <w:p w14:paraId="6AE4BC58" w14:textId="328DF35B" w:rsidR="00153A07" w:rsidRDefault="00153A07" w:rsidP="00153A07">
      <w:pPr>
        <w:pStyle w:val="ListParagraph"/>
        <w:numPr>
          <w:ilvl w:val="0"/>
          <w:numId w:val="34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Feel an increased sense of ownership to the team’s success.</w:t>
      </w:r>
    </w:p>
    <w:p w14:paraId="0ABDBAAF" w14:textId="4511AFC5" w:rsidR="00153A07" w:rsidRDefault="00153A07" w:rsidP="00153A07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 xml:space="preserve">There’s no single way to create a team charter – it can have many elements depending on </w:t>
      </w:r>
      <w:r w:rsidR="00E27DF0">
        <w:rPr>
          <w:rFonts w:ascii="Candara" w:hAnsi="Candara" w:cs="Arial"/>
          <w:color w:val="002060"/>
          <w:sz w:val="24"/>
          <w:szCs w:val="24"/>
        </w:rPr>
        <w:t>the situation, function of the team, and culture of the organisation.</w:t>
      </w:r>
    </w:p>
    <w:p w14:paraId="73CC416A" w14:textId="117F7A6E" w:rsidR="006B689E" w:rsidRDefault="009F52EB" w:rsidP="00153A07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 xml:space="preserve">There are, however, </w:t>
      </w:r>
      <w:r w:rsidR="006B689E">
        <w:rPr>
          <w:rFonts w:ascii="Candara" w:hAnsi="Candara" w:cs="Arial"/>
          <w:color w:val="002060"/>
          <w:sz w:val="24"/>
          <w:szCs w:val="24"/>
        </w:rPr>
        <w:t>certain categories which are helpful to look at in any team charter, for example:</w:t>
      </w:r>
    </w:p>
    <w:p w14:paraId="6288918B" w14:textId="134AE78A" w:rsidR="006B689E" w:rsidRDefault="00C9356E" w:rsidP="007A78CD">
      <w:pPr>
        <w:pStyle w:val="ListParagraph"/>
        <w:numPr>
          <w:ilvl w:val="0"/>
          <w:numId w:val="36"/>
        </w:numPr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>Mission:</w:t>
      </w:r>
      <w:r>
        <w:rPr>
          <w:rFonts w:ascii="Candara" w:hAnsi="Candara" w:cs="Arial"/>
          <w:color w:val="002060"/>
          <w:sz w:val="24"/>
          <w:szCs w:val="24"/>
        </w:rPr>
        <w:tab/>
        <w:t>Why the team exists</w:t>
      </w:r>
    </w:p>
    <w:p w14:paraId="5E018352" w14:textId="27AFB1B0" w:rsidR="00C9356E" w:rsidRDefault="00C9356E" w:rsidP="007A78CD">
      <w:pPr>
        <w:pStyle w:val="ListParagraph"/>
        <w:numPr>
          <w:ilvl w:val="0"/>
          <w:numId w:val="36"/>
        </w:numPr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>Vision:</w:t>
      </w:r>
      <w:r>
        <w:rPr>
          <w:rFonts w:ascii="Candara" w:hAnsi="Candara" w:cs="Arial"/>
          <w:color w:val="002060"/>
          <w:sz w:val="24"/>
          <w:szCs w:val="24"/>
        </w:rPr>
        <w:tab/>
      </w:r>
      <w:r>
        <w:rPr>
          <w:rFonts w:ascii="Candara" w:hAnsi="Candara" w:cs="Arial"/>
          <w:color w:val="002060"/>
          <w:sz w:val="24"/>
          <w:szCs w:val="24"/>
        </w:rPr>
        <w:tab/>
        <w:t>What the team aspires to achieve in the future</w:t>
      </w:r>
    </w:p>
    <w:p w14:paraId="1A406C41" w14:textId="685A133F" w:rsidR="00C9356E" w:rsidRDefault="00C9356E" w:rsidP="007A78CD">
      <w:pPr>
        <w:pStyle w:val="ListParagraph"/>
        <w:numPr>
          <w:ilvl w:val="0"/>
          <w:numId w:val="36"/>
        </w:numPr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>Values:</w:t>
      </w: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ab/>
      </w:r>
      <w:r>
        <w:rPr>
          <w:rFonts w:ascii="Candara" w:hAnsi="Candara" w:cs="Arial"/>
          <w:color w:val="002060"/>
          <w:sz w:val="24"/>
          <w:szCs w:val="24"/>
        </w:rPr>
        <w:t>Beliefs and principles which govern how the team acts</w:t>
      </w:r>
    </w:p>
    <w:p w14:paraId="6FA3EA7B" w14:textId="08FE437F" w:rsidR="00C9356E" w:rsidRDefault="00C9356E" w:rsidP="007A78CD">
      <w:pPr>
        <w:pStyle w:val="ListParagraph"/>
        <w:numPr>
          <w:ilvl w:val="0"/>
          <w:numId w:val="36"/>
        </w:numPr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>Roles:</w:t>
      </w:r>
      <w:r>
        <w:rPr>
          <w:rFonts w:ascii="Candara" w:hAnsi="Candara" w:cs="Arial"/>
          <w:color w:val="002060"/>
          <w:sz w:val="24"/>
          <w:szCs w:val="24"/>
        </w:rPr>
        <w:tab/>
      </w:r>
      <w:r>
        <w:rPr>
          <w:rFonts w:ascii="Candara" w:hAnsi="Candara" w:cs="Arial"/>
          <w:color w:val="002060"/>
          <w:sz w:val="24"/>
          <w:szCs w:val="24"/>
        </w:rPr>
        <w:tab/>
        <w:t>Defining responsibilities and describing members’ USCs</w:t>
      </w:r>
    </w:p>
    <w:p w14:paraId="2912D12A" w14:textId="77777777" w:rsidR="00551B9A" w:rsidRDefault="00C9356E" w:rsidP="007A78CD">
      <w:pPr>
        <w:pStyle w:val="ListParagraph"/>
        <w:numPr>
          <w:ilvl w:val="0"/>
          <w:numId w:val="36"/>
        </w:numPr>
        <w:spacing w:after="0"/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>Expectations:</w:t>
      </w:r>
      <w:r>
        <w:rPr>
          <w:rFonts w:ascii="Candara" w:hAnsi="Candara" w:cs="Arial"/>
          <w:color w:val="002060"/>
          <w:sz w:val="24"/>
          <w:szCs w:val="24"/>
        </w:rPr>
        <w:tab/>
        <w:t xml:space="preserve">How the team will interact, hold each other to account, and support each </w:t>
      </w:r>
    </w:p>
    <w:p w14:paraId="1D702113" w14:textId="054AFE84" w:rsidR="00C9356E" w:rsidRPr="00551B9A" w:rsidRDefault="00C9356E" w:rsidP="00551B9A">
      <w:pPr>
        <w:spacing w:after="0"/>
        <w:ind w:left="2160" w:firstLine="720"/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color w:val="002060"/>
          <w:sz w:val="24"/>
          <w:szCs w:val="24"/>
        </w:rPr>
        <w:t>other</w:t>
      </w:r>
    </w:p>
    <w:p w14:paraId="35EAF9AE" w14:textId="55DB112B" w:rsidR="00551B9A" w:rsidRPr="006B689E" w:rsidRDefault="00551B9A" w:rsidP="007A78CD">
      <w:pPr>
        <w:pStyle w:val="ListParagraph"/>
        <w:numPr>
          <w:ilvl w:val="0"/>
          <w:numId w:val="36"/>
        </w:numPr>
        <w:jc w:val="both"/>
        <w:rPr>
          <w:rFonts w:ascii="Candara" w:hAnsi="Candara" w:cs="Arial"/>
          <w:color w:val="002060"/>
          <w:sz w:val="24"/>
          <w:szCs w:val="24"/>
        </w:rPr>
      </w:pPr>
      <w:r w:rsidRPr="00551B9A">
        <w:rPr>
          <w:rFonts w:ascii="Candara" w:hAnsi="Candara" w:cs="Arial"/>
          <w:b/>
          <w:bCs/>
          <w:color w:val="002060"/>
          <w:sz w:val="24"/>
          <w:szCs w:val="24"/>
        </w:rPr>
        <w:t>Operation:</w:t>
      </w:r>
      <w:r>
        <w:rPr>
          <w:rFonts w:ascii="Candara" w:hAnsi="Candara" w:cs="Arial"/>
          <w:color w:val="002060"/>
          <w:sz w:val="24"/>
          <w:szCs w:val="24"/>
        </w:rPr>
        <w:tab/>
        <w:t>Conflict resolution, meeting structures, decision-making norms</w:t>
      </w:r>
    </w:p>
    <w:p w14:paraId="23D3E0C2" w14:textId="2AB37014" w:rsidR="005F1676" w:rsidRDefault="005F1676" w:rsidP="00153A07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 xml:space="preserve">This template is designed for you to edit yourself as you see fit, </w:t>
      </w:r>
      <w:proofErr w:type="gramStart"/>
      <w:r>
        <w:rPr>
          <w:rFonts w:ascii="Candara" w:hAnsi="Candara" w:cs="Arial"/>
          <w:color w:val="002060"/>
          <w:sz w:val="24"/>
          <w:szCs w:val="24"/>
        </w:rPr>
        <w:t>in order to</w:t>
      </w:r>
      <w:proofErr w:type="gramEnd"/>
      <w:r>
        <w:rPr>
          <w:rFonts w:ascii="Candara" w:hAnsi="Candara" w:cs="Arial"/>
          <w:color w:val="002060"/>
          <w:sz w:val="24"/>
          <w:szCs w:val="24"/>
        </w:rPr>
        <w:t xml:space="preserve"> facilitate a </w:t>
      </w:r>
      <w:r w:rsidR="0026004D">
        <w:rPr>
          <w:rFonts w:ascii="Candara" w:hAnsi="Candara" w:cs="Arial"/>
          <w:color w:val="002060"/>
          <w:sz w:val="24"/>
          <w:szCs w:val="24"/>
        </w:rPr>
        <w:t>collaborative workshop</w:t>
      </w:r>
      <w:r>
        <w:rPr>
          <w:rFonts w:ascii="Candara" w:hAnsi="Candara" w:cs="Arial"/>
          <w:color w:val="002060"/>
          <w:sz w:val="24"/>
          <w:szCs w:val="24"/>
        </w:rPr>
        <w:t xml:space="preserve"> where you develop a charter that works for the team(s) which </w:t>
      </w:r>
      <w:r>
        <w:rPr>
          <w:rFonts w:ascii="Candara" w:hAnsi="Candara" w:cs="Arial"/>
          <w:i/>
          <w:iCs/>
          <w:color w:val="002060"/>
          <w:sz w:val="24"/>
          <w:szCs w:val="24"/>
        </w:rPr>
        <w:t>you</w:t>
      </w:r>
      <w:r>
        <w:rPr>
          <w:rFonts w:ascii="Candara" w:hAnsi="Candara" w:cs="Arial"/>
          <w:color w:val="002060"/>
          <w:sz w:val="24"/>
          <w:szCs w:val="24"/>
        </w:rPr>
        <w:t xml:space="preserve"> are a part of.</w:t>
      </w:r>
    </w:p>
    <w:p w14:paraId="40DF8BBA" w14:textId="0132526B" w:rsidR="00271421" w:rsidRPr="005F1676" w:rsidRDefault="00271421" w:rsidP="00153A07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 xml:space="preserve">Need some help implementing this tool in your business? Contact us through our website at </w:t>
      </w:r>
      <w:hyperlink r:id="rId9" w:history="1">
        <w:r w:rsidRPr="000406D3">
          <w:rPr>
            <w:rStyle w:val="Hyperlink"/>
            <w:rFonts w:ascii="Candara" w:hAnsi="Candara" w:cs="Arial"/>
            <w:sz w:val="24"/>
            <w:szCs w:val="24"/>
          </w:rPr>
          <w:t>www.knowledgebites.co.uk</w:t>
        </w:r>
      </w:hyperlink>
      <w:r>
        <w:rPr>
          <w:rFonts w:ascii="Candara" w:hAnsi="Candara" w:cs="Arial"/>
          <w:color w:val="002060"/>
          <w:sz w:val="24"/>
          <w:szCs w:val="24"/>
        </w:rPr>
        <w:t xml:space="preserve"> and see how we can help.</w:t>
      </w:r>
    </w:p>
    <w:p w14:paraId="6953FCB0" w14:textId="77777777" w:rsidR="0021023E" w:rsidRDefault="0021023E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br w:type="page"/>
      </w:r>
    </w:p>
    <w:p w14:paraId="7743E21A" w14:textId="34300CC7" w:rsidR="00C768B8" w:rsidRPr="002F06FC" w:rsidRDefault="00C768B8" w:rsidP="00C768B8">
      <w:pPr>
        <w:pStyle w:val="Subtitle"/>
        <w:tabs>
          <w:tab w:val="left" w:pos="3277"/>
        </w:tabs>
        <w:spacing w:after="0"/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andara" w:hAnsi="Candara" w:cs="Arial"/>
          <w:b/>
          <w:color w:val="0070C0"/>
          <w:sz w:val="36"/>
          <w:szCs w:val="28"/>
        </w:rPr>
        <w:lastRenderedPageBreak/>
        <w:t>Part 1: Mission</w:t>
      </w:r>
    </w:p>
    <w:p w14:paraId="0245EDF8" w14:textId="77777777" w:rsidR="00C768B8" w:rsidRPr="002F06FC" w:rsidRDefault="00C768B8" w:rsidP="00C768B8">
      <w:pPr>
        <w:spacing w:after="0"/>
        <w:jc w:val="both"/>
        <w:rPr>
          <w:rFonts w:ascii="Candara" w:eastAsiaTheme="minorEastAsia" w:hAnsi="Candara" w:cs="Arial"/>
          <w:b/>
          <w:color w:val="0070C0"/>
          <w:spacing w:val="15"/>
          <w:sz w:val="24"/>
          <w:szCs w:val="24"/>
        </w:rPr>
      </w:pPr>
    </w:p>
    <w:p w14:paraId="040AB5B1" w14:textId="13B2CFE4" w:rsidR="00225B0C" w:rsidRPr="004C01D9" w:rsidRDefault="004C01D9" w:rsidP="00C768B8">
      <w:pPr>
        <w:jc w:val="both"/>
        <w:rPr>
          <w:rFonts w:ascii="Candara" w:hAnsi="Candara" w:cs="Arial"/>
          <w:b/>
          <w:bCs/>
          <w:color w:val="002060"/>
          <w:sz w:val="24"/>
          <w:szCs w:val="24"/>
        </w:rPr>
      </w:pPr>
      <w:r w:rsidRPr="004C01D9">
        <w:rPr>
          <w:rFonts w:ascii="Candara" w:hAnsi="Candara" w:cs="Arial"/>
          <w:b/>
          <w:bCs/>
          <w:color w:val="002060"/>
          <w:sz w:val="24"/>
          <w:szCs w:val="24"/>
        </w:rPr>
        <w:t>Why do we exist as a team?</w:t>
      </w:r>
    </w:p>
    <w:p w14:paraId="510DC2EF" w14:textId="49C06B4C" w:rsidR="004C01D9" w:rsidRDefault="004C01D9" w:rsidP="004C01D9">
      <w:pPr>
        <w:pStyle w:val="ListParagraph"/>
        <w:numPr>
          <w:ilvl w:val="0"/>
          <w:numId w:val="38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 we contribute to the organisation?</w:t>
      </w:r>
    </w:p>
    <w:p w14:paraId="75E12822" w14:textId="7B1588C8" w:rsidR="004C01D9" w:rsidRDefault="004C01D9" w:rsidP="004C01D9">
      <w:pPr>
        <w:pStyle w:val="ListParagraph"/>
        <w:numPr>
          <w:ilvl w:val="0"/>
          <w:numId w:val="38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do we fit into the customer journey?</w:t>
      </w:r>
    </w:p>
    <w:p w14:paraId="567CD5BD" w14:textId="1B3D6986" w:rsidR="004C01D9" w:rsidRDefault="004C01D9" w:rsidP="004C01D9">
      <w:pPr>
        <w:pStyle w:val="ListParagraph"/>
        <w:numPr>
          <w:ilvl w:val="0"/>
          <w:numId w:val="38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 others rely on us for?</w:t>
      </w:r>
    </w:p>
    <w:p w14:paraId="1E05F1A8" w14:textId="175E2445" w:rsidR="004C01D9" w:rsidRDefault="006673B1" w:rsidP="004C01D9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 do we want the current team to be remembered for?</w:t>
      </w:r>
    </w:p>
    <w:p w14:paraId="11A23639" w14:textId="6BF7B07D" w:rsidR="006673B1" w:rsidRDefault="006673B1" w:rsidP="006673B1">
      <w:pPr>
        <w:pStyle w:val="ListParagraph"/>
        <w:numPr>
          <w:ilvl w:val="0"/>
          <w:numId w:val="39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 we excel at?</w:t>
      </w:r>
    </w:p>
    <w:p w14:paraId="183A9477" w14:textId="49B3E248" w:rsidR="006673B1" w:rsidRDefault="006673B1" w:rsidP="006673B1">
      <w:pPr>
        <w:pStyle w:val="ListParagraph"/>
        <w:numPr>
          <w:ilvl w:val="0"/>
          <w:numId w:val="39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can we highlight our successes?</w:t>
      </w:r>
    </w:p>
    <w:p w14:paraId="14FCBC80" w14:textId="56D30961" w:rsidR="006673B1" w:rsidRDefault="006673B1" w:rsidP="006673B1">
      <w:pPr>
        <w:pStyle w:val="ListParagraph"/>
        <w:numPr>
          <w:ilvl w:val="0"/>
          <w:numId w:val="39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can this group of team members leave a legacy?</w:t>
      </w:r>
    </w:p>
    <w:p w14:paraId="791BC599" w14:textId="75B00D54" w:rsidR="006673B1" w:rsidRDefault="006673B1" w:rsidP="006673B1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What’s our As-Is?</w:t>
      </w:r>
    </w:p>
    <w:p w14:paraId="7DFC442D" w14:textId="1357B2A8" w:rsidR="006673B1" w:rsidRDefault="006673B1" w:rsidP="006673B1">
      <w:pPr>
        <w:pStyle w:val="ListParagraph"/>
        <w:numPr>
          <w:ilvl w:val="0"/>
          <w:numId w:val="40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are we perceived by various stakeholder groups?</w:t>
      </w:r>
    </w:p>
    <w:p w14:paraId="266D9E84" w14:textId="33BCBFE4" w:rsidR="006673B1" w:rsidRDefault="006673B1" w:rsidP="006673B1">
      <w:pPr>
        <w:pStyle w:val="ListParagraph"/>
        <w:numPr>
          <w:ilvl w:val="0"/>
          <w:numId w:val="40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Whose radar are we on?</w:t>
      </w:r>
    </w:p>
    <w:p w14:paraId="6B1A68A4" w14:textId="0920AC7E" w:rsidR="006673B1" w:rsidRDefault="006673B1" w:rsidP="006673B1">
      <w:pPr>
        <w:pStyle w:val="ListParagraph"/>
        <w:numPr>
          <w:ilvl w:val="0"/>
          <w:numId w:val="40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Whose radar are we not on?</w:t>
      </w:r>
    </w:p>
    <w:p w14:paraId="4586094F" w14:textId="131D8DB8" w:rsidR="006673B1" w:rsidRDefault="006673B1" w:rsidP="006673B1">
      <w:p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How can we achieve our To-Be?</w:t>
      </w:r>
    </w:p>
    <w:p w14:paraId="51141A06" w14:textId="764B65EE" w:rsidR="006673B1" w:rsidRDefault="006673B1" w:rsidP="006673B1">
      <w:pPr>
        <w:pStyle w:val="ListParagraph"/>
        <w:numPr>
          <w:ilvl w:val="0"/>
          <w:numId w:val="41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do we want to be perceived by various stakeholder groups?</w:t>
      </w:r>
    </w:p>
    <w:p w14:paraId="45925EF6" w14:textId="6B5D21DC" w:rsidR="006673B1" w:rsidRDefault="006673B1" w:rsidP="006673B1">
      <w:pPr>
        <w:pStyle w:val="ListParagraph"/>
        <w:numPr>
          <w:ilvl w:val="0"/>
          <w:numId w:val="41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 we need to do differently to achieve this perception goal?</w:t>
      </w:r>
    </w:p>
    <w:p w14:paraId="6EE8DF18" w14:textId="387B7142" w:rsidR="006673B1" w:rsidRDefault="006673B1" w:rsidP="006673B1">
      <w:pPr>
        <w:pStyle w:val="ListParagraph"/>
        <w:numPr>
          <w:ilvl w:val="0"/>
          <w:numId w:val="41"/>
        </w:numPr>
        <w:jc w:val="both"/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are our unproductive behaviours and how can we minimise them?</w:t>
      </w:r>
    </w:p>
    <w:p w14:paraId="2DCF1D1E" w14:textId="77777777" w:rsidR="006673B1" w:rsidRDefault="006673B1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Other categories and questions…</w:t>
      </w:r>
    </w:p>
    <w:p w14:paraId="2A999907" w14:textId="77777777" w:rsidR="006673B1" w:rsidRDefault="006673B1" w:rsidP="006673B1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562000C5" w14:textId="77777777" w:rsidR="006673B1" w:rsidRDefault="006673B1" w:rsidP="006673B1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7B085312" w14:textId="77777777" w:rsidR="006673B1" w:rsidRDefault="006673B1" w:rsidP="006673B1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5945F580" w14:textId="77777777" w:rsidR="006673B1" w:rsidRDefault="006673B1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br w:type="page"/>
      </w:r>
    </w:p>
    <w:p w14:paraId="7A9D1345" w14:textId="07BF4E85" w:rsidR="006673B1" w:rsidRPr="002F06FC" w:rsidRDefault="006673B1" w:rsidP="006673B1">
      <w:pPr>
        <w:pStyle w:val="Subtitle"/>
        <w:tabs>
          <w:tab w:val="left" w:pos="3277"/>
        </w:tabs>
        <w:spacing w:after="0"/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andara" w:hAnsi="Candara" w:cs="Arial"/>
          <w:b/>
          <w:color w:val="0070C0"/>
          <w:sz w:val="36"/>
          <w:szCs w:val="28"/>
        </w:rPr>
        <w:lastRenderedPageBreak/>
        <w:t>Part 2: Vision</w:t>
      </w:r>
    </w:p>
    <w:p w14:paraId="76F93B58" w14:textId="77777777" w:rsidR="006673B1" w:rsidRPr="002F06FC" w:rsidRDefault="006673B1" w:rsidP="006673B1">
      <w:pPr>
        <w:spacing w:after="0"/>
        <w:jc w:val="both"/>
        <w:rPr>
          <w:rFonts w:ascii="Candara" w:eastAsiaTheme="minorEastAsia" w:hAnsi="Candara" w:cs="Arial"/>
          <w:b/>
          <w:color w:val="0070C0"/>
          <w:spacing w:val="15"/>
          <w:sz w:val="24"/>
          <w:szCs w:val="24"/>
        </w:rPr>
      </w:pPr>
    </w:p>
    <w:p w14:paraId="526693C8" w14:textId="0DB51ADB" w:rsidR="006673B1" w:rsidRPr="004C01D9" w:rsidRDefault="00B15A3C" w:rsidP="006673B1">
      <w:pPr>
        <w:jc w:val="both"/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 do we want to achieve?</w:t>
      </w:r>
    </w:p>
    <w:p w14:paraId="05C5FD6F" w14:textId="77777777" w:rsidR="00B15A3C" w:rsidRDefault="006673B1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 w:rsidRPr="00B15A3C">
        <w:rPr>
          <w:rFonts w:ascii="Candara" w:hAnsi="Candara" w:cs="Arial"/>
          <w:color w:val="002060"/>
          <w:sz w:val="24"/>
          <w:szCs w:val="24"/>
        </w:rPr>
        <w:t xml:space="preserve">What </w:t>
      </w:r>
      <w:r w:rsidR="00B15A3C">
        <w:rPr>
          <w:rFonts w:ascii="Candara" w:hAnsi="Candara" w:cs="Arial"/>
          <w:color w:val="002060"/>
          <w:sz w:val="24"/>
          <w:szCs w:val="24"/>
        </w:rPr>
        <w:t>value can we provide to other teams?</w:t>
      </w:r>
    </w:p>
    <w:p w14:paraId="388CF8E4" w14:textId="77777777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would make our team satisfied with our performance?</w:t>
      </w:r>
    </w:p>
    <w:p w14:paraId="38C8D1DC" w14:textId="77777777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would stretch us?</w:t>
      </w:r>
    </w:p>
    <w:p w14:paraId="78714601" w14:textId="77777777" w:rsidR="00B15A3C" w:rsidRDefault="00B15A3C" w:rsidP="00B15A3C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 impact will we have?</w:t>
      </w:r>
    </w:p>
    <w:p w14:paraId="1B7A21F4" w14:textId="5754D00E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measure our impact?</w:t>
      </w:r>
    </w:p>
    <w:p w14:paraId="6BBE8BFD" w14:textId="6769435E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measure team member satisfaction?</w:t>
      </w:r>
    </w:p>
    <w:p w14:paraId="4C4A5D77" w14:textId="429EED7A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can we use our vision to increase ownership amongst team members?</w:t>
      </w:r>
    </w:p>
    <w:p w14:paraId="1A0CDE90" w14:textId="77777777" w:rsidR="00B15A3C" w:rsidRDefault="00B15A3C" w:rsidP="00B15A3C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Other categories and questions…</w:t>
      </w:r>
    </w:p>
    <w:p w14:paraId="7AC2FDF8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25961FA0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0B47F70C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66092C06" w14:textId="77777777" w:rsidR="00B15A3C" w:rsidRPr="00B15A3C" w:rsidRDefault="00B15A3C" w:rsidP="00B15A3C">
      <w:pPr>
        <w:rPr>
          <w:rFonts w:ascii="Candara" w:hAnsi="Candara" w:cs="Arial"/>
          <w:color w:val="002060"/>
          <w:sz w:val="24"/>
          <w:szCs w:val="24"/>
        </w:rPr>
      </w:pPr>
    </w:p>
    <w:p w14:paraId="72B4CCE9" w14:textId="377401AE" w:rsidR="006673B1" w:rsidRPr="00B15A3C" w:rsidRDefault="006673B1" w:rsidP="00B15A3C">
      <w:pPr>
        <w:rPr>
          <w:rFonts w:ascii="Candara" w:hAnsi="Candara" w:cs="Arial"/>
          <w:color w:val="002060"/>
          <w:sz w:val="24"/>
          <w:szCs w:val="24"/>
        </w:rPr>
      </w:pPr>
      <w:r w:rsidRPr="00B15A3C">
        <w:rPr>
          <w:rFonts w:ascii="Candara" w:hAnsi="Candara" w:cs="Arial"/>
          <w:color w:val="002060"/>
          <w:sz w:val="24"/>
          <w:szCs w:val="24"/>
        </w:rPr>
        <w:br w:type="page"/>
      </w:r>
    </w:p>
    <w:p w14:paraId="2451CAFE" w14:textId="21779BED" w:rsidR="00B15A3C" w:rsidRPr="002F06FC" w:rsidRDefault="00B15A3C" w:rsidP="00B15A3C">
      <w:pPr>
        <w:pStyle w:val="Subtitle"/>
        <w:tabs>
          <w:tab w:val="left" w:pos="3277"/>
        </w:tabs>
        <w:spacing w:after="0"/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andara" w:hAnsi="Candara" w:cs="Arial"/>
          <w:b/>
          <w:color w:val="0070C0"/>
          <w:sz w:val="36"/>
          <w:szCs w:val="28"/>
        </w:rPr>
        <w:lastRenderedPageBreak/>
        <w:t>Part 3: Values</w:t>
      </w:r>
    </w:p>
    <w:p w14:paraId="70E52D2A" w14:textId="77777777" w:rsidR="00B15A3C" w:rsidRPr="002F06FC" w:rsidRDefault="00B15A3C" w:rsidP="00B15A3C">
      <w:pPr>
        <w:spacing w:after="0"/>
        <w:jc w:val="both"/>
        <w:rPr>
          <w:rFonts w:ascii="Candara" w:eastAsiaTheme="minorEastAsia" w:hAnsi="Candara" w:cs="Arial"/>
          <w:b/>
          <w:color w:val="0070C0"/>
          <w:spacing w:val="15"/>
          <w:sz w:val="24"/>
          <w:szCs w:val="24"/>
        </w:rPr>
      </w:pPr>
    </w:p>
    <w:p w14:paraId="23029B9F" w14:textId="062085D1" w:rsidR="00B15A3C" w:rsidRPr="004C01D9" w:rsidRDefault="00B15A3C" w:rsidP="00B15A3C">
      <w:pPr>
        <w:jc w:val="both"/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 are our members’ values?</w:t>
      </w:r>
    </w:p>
    <w:p w14:paraId="141213DF" w14:textId="476BC931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What’s important to different team members?</w:t>
      </w:r>
    </w:p>
    <w:p w14:paraId="0D124AE0" w14:textId="0ECD4C27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 we each personally get from being in the team?</w:t>
      </w:r>
    </w:p>
    <w:p w14:paraId="74EF3A86" w14:textId="761EDAE3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can we more closely align to our team members’ priorities?</w:t>
      </w:r>
    </w:p>
    <w:p w14:paraId="149117C6" w14:textId="5DD8BD60" w:rsidR="00B15A3C" w:rsidRDefault="00B15A3C" w:rsidP="00B15A3C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What’s our team identity?</w:t>
      </w:r>
    </w:p>
    <w:p w14:paraId="100F7085" w14:textId="0FBA05C3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does our team stand for?</w:t>
      </w:r>
    </w:p>
    <w:p w14:paraId="6E7BCA80" w14:textId="50A2E3B1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Why is that important to us?</w:t>
      </w:r>
    </w:p>
    <w:p w14:paraId="1405CCF4" w14:textId="2F2079CD" w:rsidR="00B15A3C" w:rsidRDefault="00B15A3C" w:rsidP="00B15A3C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measures do we use for our own success?</w:t>
      </w:r>
    </w:p>
    <w:p w14:paraId="3B5C5AC9" w14:textId="77777777" w:rsidR="00B15A3C" w:rsidRDefault="00B15A3C" w:rsidP="00B15A3C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Other categories and questions…</w:t>
      </w:r>
    </w:p>
    <w:p w14:paraId="61139AE6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482A4724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18F804E6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5626AD0F" w14:textId="0BED82BF" w:rsidR="00B15A3C" w:rsidRDefault="00B15A3C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br w:type="page"/>
      </w:r>
    </w:p>
    <w:p w14:paraId="6C5DA580" w14:textId="1D03BD2C" w:rsidR="00B15A3C" w:rsidRPr="002F06FC" w:rsidRDefault="00B15A3C" w:rsidP="00B15A3C">
      <w:pPr>
        <w:pStyle w:val="Subtitle"/>
        <w:tabs>
          <w:tab w:val="left" w:pos="3277"/>
        </w:tabs>
        <w:spacing w:after="0"/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andara" w:hAnsi="Candara" w:cs="Arial"/>
          <w:b/>
          <w:color w:val="0070C0"/>
          <w:sz w:val="36"/>
          <w:szCs w:val="28"/>
        </w:rPr>
        <w:lastRenderedPageBreak/>
        <w:t>Part 4: Roles</w:t>
      </w:r>
    </w:p>
    <w:p w14:paraId="5FA308C6" w14:textId="77777777" w:rsidR="00B15A3C" w:rsidRPr="002F06FC" w:rsidRDefault="00B15A3C" w:rsidP="00B15A3C">
      <w:pPr>
        <w:spacing w:after="0"/>
        <w:jc w:val="both"/>
        <w:rPr>
          <w:rFonts w:ascii="Candara" w:eastAsiaTheme="minorEastAsia" w:hAnsi="Candara" w:cs="Arial"/>
          <w:b/>
          <w:color w:val="0070C0"/>
          <w:spacing w:val="15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2"/>
        <w:gridCol w:w="2581"/>
        <w:gridCol w:w="2218"/>
        <w:gridCol w:w="2425"/>
      </w:tblGrid>
      <w:tr w:rsidR="00B15A3C" w14:paraId="3DA7469F" w14:textId="77777777" w:rsidTr="00B15A3C">
        <w:tc>
          <w:tcPr>
            <w:tcW w:w="2512" w:type="dxa"/>
          </w:tcPr>
          <w:p w14:paraId="5B6A5498" w14:textId="6E9DAA2A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  <w:t>Team member name</w:t>
            </w:r>
          </w:p>
        </w:tc>
        <w:tc>
          <w:tcPr>
            <w:tcW w:w="2581" w:type="dxa"/>
          </w:tcPr>
          <w:p w14:paraId="193C23B6" w14:textId="4A0D9BD1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  <w:t>What do I personally bring to the team?</w:t>
            </w:r>
          </w:p>
        </w:tc>
        <w:tc>
          <w:tcPr>
            <w:tcW w:w="2218" w:type="dxa"/>
          </w:tcPr>
          <w:p w14:paraId="419FCE98" w14:textId="3F057F26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  <w:t>What is my role in the team?</w:t>
            </w:r>
          </w:p>
        </w:tc>
        <w:tc>
          <w:tcPr>
            <w:tcW w:w="2425" w:type="dxa"/>
          </w:tcPr>
          <w:p w14:paraId="3332C473" w14:textId="63F3AB35" w:rsidR="00B15A3C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  <w:t>What do I need from the team to succeed?</w:t>
            </w:r>
          </w:p>
        </w:tc>
      </w:tr>
      <w:tr w:rsidR="00B15A3C" w14:paraId="0E2453EF" w14:textId="77777777" w:rsidTr="00B15A3C">
        <w:tc>
          <w:tcPr>
            <w:tcW w:w="2512" w:type="dxa"/>
          </w:tcPr>
          <w:p w14:paraId="00529E3A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3E2F6675" w14:textId="0ABD2F8D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16D5FB7B" w14:textId="0529AFE8" w:rsidR="006305EE" w:rsidRPr="006305EE" w:rsidRDefault="006305EE" w:rsidP="00B15A3C">
            <w:pPr>
              <w:rPr>
                <w:rFonts w:ascii="Candara" w:hAnsi="Candara" w:cs="Arial"/>
                <w:color w:val="002060"/>
                <w:sz w:val="24"/>
                <w:szCs w:val="24"/>
              </w:rPr>
            </w:pPr>
            <w:r w:rsidRPr="006305EE">
              <w:rPr>
                <w:rFonts w:ascii="Candara" w:hAnsi="Candara" w:cs="Arial"/>
                <w:color w:val="002060"/>
                <w:sz w:val="24"/>
                <w:szCs w:val="24"/>
              </w:rPr>
              <w:t>Team member A name</w:t>
            </w:r>
          </w:p>
          <w:p w14:paraId="649361DC" w14:textId="5CF0536C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554D093E" w14:textId="3B7A797C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581" w:type="dxa"/>
          </w:tcPr>
          <w:p w14:paraId="0768744E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218" w:type="dxa"/>
          </w:tcPr>
          <w:p w14:paraId="73FF716C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425" w:type="dxa"/>
          </w:tcPr>
          <w:p w14:paraId="4D429393" w14:textId="2AC573FD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B15A3C" w14:paraId="45C778E1" w14:textId="77777777" w:rsidTr="00B15A3C">
        <w:tc>
          <w:tcPr>
            <w:tcW w:w="2512" w:type="dxa"/>
          </w:tcPr>
          <w:p w14:paraId="723C660E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0CC27923" w14:textId="37C1E845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24F870D1" w14:textId="2A9B14C1" w:rsidR="006305EE" w:rsidRPr="006305EE" w:rsidRDefault="006305EE" w:rsidP="00B15A3C">
            <w:pPr>
              <w:rPr>
                <w:rFonts w:ascii="Candara" w:hAnsi="Candara" w:cs="Arial"/>
                <w:color w:val="002060"/>
                <w:sz w:val="24"/>
                <w:szCs w:val="24"/>
              </w:rPr>
            </w:pPr>
            <w:r w:rsidRPr="006305EE">
              <w:rPr>
                <w:rFonts w:ascii="Candara" w:hAnsi="Candara" w:cs="Arial"/>
                <w:color w:val="002060"/>
                <w:sz w:val="24"/>
                <w:szCs w:val="24"/>
              </w:rPr>
              <w:t>Team member B name</w:t>
            </w:r>
          </w:p>
          <w:p w14:paraId="7B655F21" w14:textId="77777777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22B4B006" w14:textId="1BADF38E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581" w:type="dxa"/>
          </w:tcPr>
          <w:p w14:paraId="08D19280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218" w:type="dxa"/>
          </w:tcPr>
          <w:p w14:paraId="3F306E94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AEDF471" w14:textId="29AF2523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B15A3C" w14:paraId="6B46DC27" w14:textId="77777777" w:rsidTr="00B15A3C">
        <w:tc>
          <w:tcPr>
            <w:tcW w:w="2512" w:type="dxa"/>
          </w:tcPr>
          <w:p w14:paraId="36C3B92A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4DE9CC95" w14:textId="2B4E06DD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6B6A0CDF" w14:textId="50A4F449" w:rsidR="006305EE" w:rsidRPr="006305EE" w:rsidRDefault="006305EE" w:rsidP="00B15A3C">
            <w:pPr>
              <w:rPr>
                <w:rFonts w:ascii="Candara" w:hAnsi="Candara" w:cs="Arial"/>
                <w:color w:val="002060"/>
                <w:sz w:val="24"/>
                <w:szCs w:val="24"/>
              </w:rPr>
            </w:pPr>
            <w:r>
              <w:rPr>
                <w:rFonts w:ascii="Candara" w:hAnsi="Candara" w:cs="Arial"/>
                <w:color w:val="002060"/>
                <w:sz w:val="24"/>
                <w:szCs w:val="24"/>
              </w:rPr>
              <w:t>Team member C name</w:t>
            </w:r>
          </w:p>
          <w:p w14:paraId="2CB4B6AE" w14:textId="77777777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  <w:p w14:paraId="107523E3" w14:textId="1D5A4FD1" w:rsidR="006305EE" w:rsidRDefault="006305EE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581" w:type="dxa"/>
          </w:tcPr>
          <w:p w14:paraId="78EE6E43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218" w:type="dxa"/>
          </w:tcPr>
          <w:p w14:paraId="1C6B7ABB" w14:textId="77777777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E090662" w14:textId="400F0CD1" w:rsidR="00B15A3C" w:rsidRDefault="00B15A3C" w:rsidP="00B15A3C">
            <w:pPr>
              <w:rPr>
                <w:rFonts w:ascii="Candara" w:hAnsi="Candara" w:cs="Arial"/>
                <w:b/>
                <w:bCs/>
                <w:color w:val="002060"/>
                <w:sz w:val="24"/>
                <w:szCs w:val="24"/>
              </w:rPr>
            </w:pPr>
          </w:p>
        </w:tc>
      </w:tr>
    </w:tbl>
    <w:p w14:paraId="5B08F80F" w14:textId="77777777" w:rsidR="00B15A3C" w:rsidRDefault="00B15A3C" w:rsidP="00B15A3C">
      <w:pPr>
        <w:rPr>
          <w:rFonts w:ascii="Candara" w:hAnsi="Candara" w:cs="Arial"/>
          <w:b/>
          <w:bCs/>
          <w:color w:val="002060"/>
          <w:sz w:val="24"/>
          <w:szCs w:val="24"/>
        </w:rPr>
      </w:pPr>
    </w:p>
    <w:p w14:paraId="2EF62C0A" w14:textId="68C2BB37" w:rsidR="00B15A3C" w:rsidRDefault="00B15A3C" w:rsidP="00B15A3C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Other categories and questions…</w:t>
      </w:r>
    </w:p>
    <w:p w14:paraId="35045001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017DFE13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5988CBDC" w14:textId="77777777" w:rsidR="00B15A3C" w:rsidRDefault="00B15A3C" w:rsidP="00B15A3C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31BD81A0" w14:textId="4E229F5B" w:rsidR="00B15A3C" w:rsidRDefault="00B15A3C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br w:type="page"/>
      </w:r>
    </w:p>
    <w:p w14:paraId="4BEA082D" w14:textId="5B501A37" w:rsidR="006115F1" w:rsidRPr="002F06FC" w:rsidRDefault="006115F1" w:rsidP="006115F1">
      <w:pPr>
        <w:pStyle w:val="Subtitle"/>
        <w:tabs>
          <w:tab w:val="left" w:pos="3277"/>
        </w:tabs>
        <w:spacing w:after="0"/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andara" w:hAnsi="Candara" w:cs="Arial"/>
          <w:b/>
          <w:color w:val="0070C0"/>
          <w:sz w:val="36"/>
          <w:szCs w:val="28"/>
        </w:rPr>
        <w:lastRenderedPageBreak/>
        <w:t>Part 5: Expectations</w:t>
      </w:r>
    </w:p>
    <w:p w14:paraId="6C48905E" w14:textId="77777777" w:rsidR="006115F1" w:rsidRPr="002F06FC" w:rsidRDefault="006115F1" w:rsidP="006115F1">
      <w:pPr>
        <w:spacing w:after="0"/>
        <w:jc w:val="both"/>
        <w:rPr>
          <w:rFonts w:ascii="Candara" w:eastAsiaTheme="minorEastAsia" w:hAnsi="Candara" w:cs="Arial"/>
          <w:b/>
          <w:color w:val="0070C0"/>
          <w:spacing w:val="15"/>
          <w:sz w:val="24"/>
          <w:szCs w:val="24"/>
        </w:rPr>
      </w:pPr>
    </w:p>
    <w:p w14:paraId="36D7672D" w14:textId="124BF33D" w:rsidR="006115F1" w:rsidRPr="004C01D9" w:rsidRDefault="006115F1" w:rsidP="006115F1">
      <w:pPr>
        <w:jc w:val="both"/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What do we expect of each other?</w:t>
      </w:r>
    </w:p>
    <w:p w14:paraId="455AD15F" w14:textId="6A6D42F9" w:rsidR="006115F1" w:rsidRDefault="006115F1" w:rsidP="006115F1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do we need individuals to do?</w:t>
      </w:r>
    </w:p>
    <w:p w14:paraId="7CAF354D" w14:textId="1C82D700" w:rsidR="006115F1" w:rsidRDefault="006115F1" w:rsidP="006115F1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do we each commit to behaving?</w:t>
      </w:r>
    </w:p>
    <w:p w14:paraId="627EDB10" w14:textId="5D314FCE" w:rsidR="006115F1" w:rsidRDefault="006115F1" w:rsidP="006115F1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function as a group?</w:t>
      </w:r>
    </w:p>
    <w:p w14:paraId="481F011A" w14:textId="7EA7C368" w:rsidR="006115F1" w:rsidRDefault="006115F1" w:rsidP="006115F1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How will we hold each other to account?</w:t>
      </w:r>
    </w:p>
    <w:p w14:paraId="11A33647" w14:textId="780F38F0" w:rsidR="006115F1" w:rsidRDefault="006115F1" w:rsidP="006115F1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do we deliver feedback?</w:t>
      </w:r>
    </w:p>
    <w:p w14:paraId="7B083E61" w14:textId="5E0CE8F4" w:rsidR="006115F1" w:rsidRDefault="006115F1" w:rsidP="006115F1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do we receive feedback?</w:t>
      </w:r>
    </w:p>
    <w:p w14:paraId="3051C24A" w14:textId="6E957B03" w:rsidR="006115F1" w:rsidRDefault="006115F1" w:rsidP="006115F1">
      <w:pPr>
        <w:pStyle w:val="ListParagraph"/>
        <w:numPr>
          <w:ilvl w:val="0"/>
          <w:numId w:val="44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do we call out unproductive behaviours with other team members?</w:t>
      </w:r>
    </w:p>
    <w:p w14:paraId="3D66041B" w14:textId="77777777" w:rsidR="006115F1" w:rsidRDefault="006115F1" w:rsidP="006115F1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Other categories and questions…</w:t>
      </w:r>
    </w:p>
    <w:p w14:paraId="0DB85023" w14:textId="77777777" w:rsidR="006115F1" w:rsidRDefault="006115F1" w:rsidP="006115F1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72E6F766" w14:textId="77777777" w:rsidR="006115F1" w:rsidRDefault="006115F1" w:rsidP="006115F1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21ADF619" w14:textId="0E10CB97" w:rsidR="006115F1" w:rsidRDefault="006115F1" w:rsidP="006115F1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1161F631" w14:textId="77777777" w:rsidR="0027333B" w:rsidRDefault="0027333B">
      <w:pPr>
        <w:rPr>
          <w:rFonts w:ascii="Candara" w:eastAsiaTheme="minorEastAsia" w:hAnsi="Candara" w:cs="Arial"/>
          <w:b/>
          <w:color w:val="0070C0"/>
          <w:spacing w:val="15"/>
          <w:sz w:val="36"/>
          <w:szCs w:val="28"/>
        </w:rPr>
      </w:pPr>
      <w:r>
        <w:rPr>
          <w:rFonts w:ascii="Candara" w:hAnsi="Candara" w:cs="Arial"/>
          <w:b/>
          <w:color w:val="0070C0"/>
          <w:sz w:val="36"/>
          <w:szCs w:val="28"/>
        </w:rPr>
        <w:br w:type="page"/>
      </w:r>
    </w:p>
    <w:p w14:paraId="3BF57705" w14:textId="7873E696" w:rsidR="0027333B" w:rsidRPr="002F06FC" w:rsidRDefault="0027333B" w:rsidP="0027333B">
      <w:pPr>
        <w:pStyle w:val="Subtitle"/>
        <w:tabs>
          <w:tab w:val="left" w:pos="3277"/>
        </w:tabs>
        <w:spacing w:after="0"/>
        <w:rPr>
          <w:rFonts w:ascii="Candara" w:hAnsi="Candara" w:cs="Arial"/>
          <w:b/>
          <w:color w:val="0070C0"/>
          <w:sz w:val="24"/>
          <w:szCs w:val="24"/>
        </w:rPr>
      </w:pPr>
      <w:r>
        <w:rPr>
          <w:rFonts w:ascii="Candara" w:hAnsi="Candara" w:cs="Arial"/>
          <w:b/>
          <w:color w:val="0070C0"/>
          <w:sz w:val="36"/>
          <w:szCs w:val="28"/>
        </w:rPr>
        <w:lastRenderedPageBreak/>
        <w:t>Part 6: Operation</w:t>
      </w:r>
    </w:p>
    <w:p w14:paraId="52E3CB10" w14:textId="77777777" w:rsidR="0027333B" w:rsidRPr="002F06FC" w:rsidRDefault="0027333B" w:rsidP="0027333B">
      <w:pPr>
        <w:spacing w:after="0"/>
        <w:jc w:val="both"/>
        <w:rPr>
          <w:rFonts w:ascii="Candara" w:eastAsiaTheme="minorEastAsia" w:hAnsi="Candara" w:cs="Arial"/>
          <w:b/>
          <w:color w:val="0070C0"/>
          <w:spacing w:val="15"/>
          <w:sz w:val="24"/>
          <w:szCs w:val="24"/>
        </w:rPr>
      </w:pPr>
    </w:p>
    <w:p w14:paraId="3C41D93B" w14:textId="77777777" w:rsidR="00EF3622" w:rsidRDefault="00EF3622" w:rsidP="00EF3622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How will we work together?</w:t>
      </w:r>
    </w:p>
    <w:p w14:paraId="45377530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What’s the best way to communicate with each other?</w:t>
      </w:r>
    </w:p>
    <w:p w14:paraId="7B979A96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What’s our agreed response time?</w:t>
      </w:r>
    </w:p>
    <w:p w14:paraId="021258C5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let others know we’re “off-line” for this team?</w:t>
      </w:r>
    </w:p>
    <w:p w14:paraId="14E41CD1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Who will communicate with our various stakeholder groups?</w:t>
      </w:r>
    </w:p>
    <w:p w14:paraId="0E322797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communicate with different stakeholders?</w:t>
      </w:r>
    </w:p>
    <w:p w14:paraId="35259609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often will we meet?</w:t>
      </w:r>
    </w:p>
    <w:p w14:paraId="7DF9AA5D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format will meetings take?</w:t>
      </w:r>
    </w:p>
    <w:p w14:paraId="6E099C7B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What’s the ideal meeting length?</w:t>
      </w:r>
    </w:p>
    <w:p w14:paraId="01C50DB4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balance in-person v virtual meetings?</w:t>
      </w:r>
    </w:p>
    <w:p w14:paraId="7FAB5EF8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topics can be decided without holding a meeting?</w:t>
      </w:r>
    </w:p>
    <w:p w14:paraId="6C675338" w14:textId="77777777" w:rsidR="00EF3622" w:rsidRDefault="00EF3622" w:rsidP="00EF3622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track decisions and actions?</w:t>
      </w:r>
    </w:p>
    <w:p w14:paraId="18F611E9" w14:textId="77777777" w:rsidR="0027333B" w:rsidRDefault="0027333B" w:rsidP="0027333B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How will we make decisions?</w:t>
      </w:r>
    </w:p>
    <w:p w14:paraId="3319D0D1" w14:textId="77777777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make decisions?</w:t>
      </w:r>
    </w:p>
    <w:p w14:paraId="006CAC1C" w14:textId="77777777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Will anyone have a veto over certain decisions?</w:t>
      </w:r>
    </w:p>
    <w:p w14:paraId="64135AE7" w14:textId="77777777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Which decisions need to be escalated? To whom?</w:t>
      </w:r>
    </w:p>
    <w:p w14:paraId="55933A9E" w14:textId="77777777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Which decisions can be made by individuals?</w:t>
      </w:r>
    </w:p>
    <w:p w14:paraId="762E6647" w14:textId="5E1FE678" w:rsidR="0027333B" w:rsidRPr="00940056" w:rsidRDefault="0027333B" w:rsidP="0027333B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How will we handle diverse opinions?</w:t>
      </w:r>
    </w:p>
    <w:p w14:paraId="6D169FA3" w14:textId="77777777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handle different opinions?</w:t>
      </w:r>
    </w:p>
    <w:p w14:paraId="17F71525" w14:textId="77777777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resolve disagreements?</w:t>
      </w:r>
    </w:p>
    <w:p w14:paraId="7CF2F9B0" w14:textId="20B91569" w:rsidR="0027333B" w:rsidRDefault="0027333B" w:rsidP="0027333B">
      <w:pPr>
        <w:pStyle w:val="ListParagraph"/>
        <w:numPr>
          <w:ilvl w:val="0"/>
          <w:numId w:val="45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will we do if people don’t follow through on commitments?</w:t>
      </w:r>
    </w:p>
    <w:p w14:paraId="77772AD8" w14:textId="1572D18A" w:rsidR="00EF3622" w:rsidRDefault="00EF3622" w:rsidP="00EF3622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How will we handle conflict?</w:t>
      </w:r>
    </w:p>
    <w:p w14:paraId="70DD5041" w14:textId="4E0C29E2" w:rsidR="00EF3622" w:rsidRDefault="00EF3622" w:rsidP="00EF3622">
      <w:pPr>
        <w:pStyle w:val="ListParagraph"/>
        <w:numPr>
          <w:ilvl w:val="0"/>
          <w:numId w:val="46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 will we do if conflict develops?</w:t>
      </w:r>
    </w:p>
    <w:p w14:paraId="43AFAD5A" w14:textId="06651E6C" w:rsidR="00EF3622" w:rsidRDefault="00EF3622" w:rsidP="00EF3622">
      <w:pPr>
        <w:pStyle w:val="ListParagraph"/>
        <w:numPr>
          <w:ilvl w:val="0"/>
          <w:numId w:val="46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How will we resolve the conflict effectively?</w:t>
      </w:r>
    </w:p>
    <w:p w14:paraId="704CC9D5" w14:textId="6D6A9D5B" w:rsidR="00EF3622" w:rsidRDefault="00EF3622" w:rsidP="00EF3622">
      <w:pPr>
        <w:pStyle w:val="ListParagraph"/>
        <w:numPr>
          <w:ilvl w:val="0"/>
          <w:numId w:val="46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Who else might we involve if necessary?</w:t>
      </w:r>
    </w:p>
    <w:p w14:paraId="2E23A392" w14:textId="3017584E" w:rsidR="00EF3622" w:rsidRDefault="00EF3622" w:rsidP="00EF3622">
      <w:pPr>
        <w:pStyle w:val="ListParagraph"/>
        <w:numPr>
          <w:ilvl w:val="0"/>
          <w:numId w:val="46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What’s our conflict recognition and resolution process?</w:t>
      </w:r>
    </w:p>
    <w:p w14:paraId="7654DC97" w14:textId="77777777" w:rsidR="00EF3622" w:rsidRDefault="00EF3622" w:rsidP="00EF3622">
      <w:pPr>
        <w:rPr>
          <w:rFonts w:ascii="Candara" w:hAnsi="Candara" w:cs="Arial"/>
          <w:b/>
          <w:bCs/>
          <w:color w:val="002060"/>
          <w:sz w:val="24"/>
          <w:szCs w:val="24"/>
        </w:rPr>
      </w:pPr>
      <w:r>
        <w:rPr>
          <w:rFonts w:ascii="Candara" w:hAnsi="Candara" w:cs="Arial"/>
          <w:b/>
          <w:bCs/>
          <w:color w:val="002060"/>
          <w:sz w:val="24"/>
          <w:szCs w:val="24"/>
        </w:rPr>
        <w:t>Other categories and questions…</w:t>
      </w:r>
    </w:p>
    <w:p w14:paraId="309F8CE9" w14:textId="77777777" w:rsidR="00EF3622" w:rsidRDefault="00EF3622" w:rsidP="00EF3622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73ED8A74" w14:textId="77777777" w:rsidR="00EF3622" w:rsidRDefault="00EF3622" w:rsidP="00EF3622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0AA37A16" w14:textId="54EBCC55" w:rsidR="00EF3622" w:rsidRPr="00EF3622" w:rsidRDefault="00EF3622" w:rsidP="00EF3622">
      <w:pPr>
        <w:pStyle w:val="ListParagraph"/>
        <w:numPr>
          <w:ilvl w:val="0"/>
          <w:numId w:val="43"/>
        </w:num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t>…</w:t>
      </w:r>
    </w:p>
    <w:p w14:paraId="355F264A" w14:textId="7AC24C83" w:rsidR="0027333B" w:rsidRDefault="0027333B">
      <w:pPr>
        <w:rPr>
          <w:rFonts w:ascii="Candara" w:hAnsi="Candara" w:cs="Arial"/>
          <w:color w:val="002060"/>
          <w:sz w:val="24"/>
          <w:szCs w:val="24"/>
        </w:rPr>
      </w:pPr>
      <w:r>
        <w:rPr>
          <w:rFonts w:ascii="Candara" w:hAnsi="Candara" w:cs="Arial"/>
          <w:color w:val="002060"/>
          <w:sz w:val="24"/>
          <w:szCs w:val="24"/>
        </w:rPr>
        <w:br w:type="page"/>
      </w:r>
    </w:p>
    <w:p w14:paraId="0AFE3421" w14:textId="77777777" w:rsidR="0027333B" w:rsidRPr="0027333B" w:rsidRDefault="0027333B" w:rsidP="0027333B">
      <w:pPr>
        <w:rPr>
          <w:rFonts w:ascii="Candara" w:hAnsi="Candara" w:cs="Arial"/>
          <w:color w:val="002060"/>
          <w:sz w:val="24"/>
          <w:szCs w:val="24"/>
        </w:rPr>
      </w:pPr>
    </w:p>
    <w:p w14:paraId="443835E7" w14:textId="77777777" w:rsidR="006673B1" w:rsidRPr="006673B1" w:rsidRDefault="006673B1" w:rsidP="006673B1">
      <w:pPr>
        <w:jc w:val="both"/>
        <w:rPr>
          <w:rFonts w:ascii="Candara" w:hAnsi="Candara" w:cs="Arial"/>
          <w:color w:val="002060"/>
          <w:sz w:val="24"/>
          <w:szCs w:val="24"/>
        </w:rPr>
      </w:pPr>
    </w:p>
    <w:p w14:paraId="57A4BBE6" w14:textId="77777777" w:rsidR="00014E93" w:rsidRPr="0060175D" w:rsidRDefault="00014E93" w:rsidP="0060175D">
      <w:pPr>
        <w:spacing w:after="0"/>
        <w:jc w:val="both"/>
        <w:rPr>
          <w:rFonts w:ascii="Candara" w:hAnsi="Candara" w:cs="Arial"/>
          <w:color w:val="002060"/>
          <w:sz w:val="24"/>
          <w:szCs w:val="24"/>
        </w:rPr>
      </w:pPr>
    </w:p>
    <w:p w14:paraId="45E51DAE" w14:textId="01B085A4" w:rsidR="00482976" w:rsidRDefault="00482976" w:rsidP="0060175D">
      <w:pPr>
        <w:spacing w:after="0"/>
        <w:jc w:val="both"/>
        <w:rPr>
          <w:rFonts w:ascii="Candara" w:hAnsi="Candara" w:cs="Arial"/>
          <w:b/>
          <w:color w:val="0070C0"/>
          <w:sz w:val="36"/>
          <w:szCs w:val="28"/>
        </w:rPr>
      </w:pPr>
    </w:p>
    <w:p w14:paraId="6C03877E" w14:textId="5E71DF57" w:rsidR="00482976" w:rsidRDefault="00482976" w:rsidP="0060175D">
      <w:pPr>
        <w:spacing w:after="0"/>
        <w:jc w:val="both"/>
        <w:rPr>
          <w:rFonts w:ascii="Candara" w:hAnsi="Candara" w:cs="Arial"/>
          <w:b/>
          <w:color w:val="0070C0"/>
          <w:sz w:val="36"/>
          <w:szCs w:val="28"/>
        </w:rPr>
      </w:pPr>
    </w:p>
    <w:p w14:paraId="1FC82404" w14:textId="266262F4" w:rsidR="00482976" w:rsidRDefault="00482976" w:rsidP="0060175D">
      <w:pPr>
        <w:spacing w:after="0"/>
        <w:jc w:val="both"/>
        <w:rPr>
          <w:rFonts w:ascii="Candara" w:hAnsi="Candara" w:cs="Arial"/>
          <w:b/>
          <w:color w:val="0070C0"/>
          <w:sz w:val="36"/>
          <w:szCs w:val="28"/>
        </w:rPr>
      </w:pPr>
    </w:p>
    <w:p w14:paraId="277B036F" w14:textId="77777777" w:rsidR="0060175D" w:rsidRPr="00014E93" w:rsidRDefault="0060175D" w:rsidP="0060175D">
      <w:pPr>
        <w:spacing w:after="0"/>
        <w:jc w:val="both"/>
        <w:rPr>
          <w:rFonts w:ascii="Candara" w:hAnsi="Candara" w:cs="Arial"/>
          <w:b/>
          <w:color w:val="0070C0"/>
          <w:sz w:val="36"/>
          <w:szCs w:val="28"/>
        </w:rPr>
      </w:pPr>
    </w:p>
    <w:p w14:paraId="640E409E" w14:textId="77777777" w:rsidR="00F57B85" w:rsidRDefault="00F57B85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11D1D387" w14:textId="1F62FD5E" w:rsidR="00F57B85" w:rsidRDefault="00F57B85" w:rsidP="0060175D">
      <w:pPr>
        <w:spacing w:after="0"/>
        <w:jc w:val="center"/>
        <w:rPr>
          <w:rFonts w:ascii="Candara" w:hAnsi="Candara" w:cs="Arial"/>
          <w:b/>
          <w:color w:val="0070C0"/>
          <w:sz w:val="36"/>
          <w:szCs w:val="28"/>
        </w:rPr>
      </w:pPr>
    </w:p>
    <w:p w14:paraId="39ACABA0" w14:textId="48FC82BC" w:rsidR="00F57B85" w:rsidRPr="00A3439E" w:rsidRDefault="00F57B85" w:rsidP="0060175D">
      <w:pPr>
        <w:spacing w:after="0"/>
        <w:jc w:val="center"/>
        <w:rPr>
          <w:rFonts w:ascii="Candara" w:hAnsi="Candara" w:cs="Arial"/>
          <w:b/>
          <w:color w:val="0070C0"/>
          <w:sz w:val="72"/>
          <w:szCs w:val="52"/>
        </w:rPr>
      </w:pPr>
      <w:r>
        <w:rPr>
          <w:rFonts w:ascii="Candara" w:hAnsi="Candara" w:cs="Arial"/>
          <w:b/>
          <w:color w:val="0070C0"/>
          <w:sz w:val="72"/>
          <w:szCs w:val="52"/>
        </w:rPr>
        <w:t>Navanter</w:t>
      </w:r>
      <w:r w:rsidR="00271421">
        <w:rPr>
          <w:rFonts w:ascii="Candara" w:hAnsi="Candara" w:cs="Arial"/>
          <w:b/>
          <w:color w:val="0070C0"/>
          <w:sz w:val="72"/>
          <w:szCs w:val="52"/>
        </w:rPr>
        <w:t xml:space="preserve"> Knowledge Bites</w:t>
      </w:r>
    </w:p>
    <w:p w14:paraId="3040DAD7" w14:textId="77777777" w:rsidR="00F57B85" w:rsidRDefault="00F57B85" w:rsidP="0060175D">
      <w:pPr>
        <w:spacing w:after="0"/>
        <w:jc w:val="center"/>
        <w:rPr>
          <w:rFonts w:ascii="Candara" w:hAnsi="Candara" w:cs="Arial"/>
          <w:b/>
          <w:color w:val="0070C0"/>
          <w:sz w:val="36"/>
          <w:szCs w:val="28"/>
        </w:rPr>
      </w:pPr>
    </w:p>
    <w:p w14:paraId="1D8F1181" w14:textId="6D2651CE" w:rsidR="00F57B85" w:rsidRDefault="00271421" w:rsidP="0060175D">
      <w:pPr>
        <w:spacing w:after="0"/>
        <w:jc w:val="center"/>
        <w:rPr>
          <w:rFonts w:ascii="Candara" w:hAnsi="Candara" w:cs="Arial"/>
          <w:b/>
          <w:i/>
          <w:iCs/>
          <w:color w:val="0070C0"/>
          <w:sz w:val="36"/>
          <w:szCs w:val="28"/>
          <w:lang w:val="en-US"/>
        </w:rPr>
      </w:pPr>
      <w:r>
        <w:rPr>
          <w:rFonts w:ascii="Candara" w:hAnsi="Candara" w:cs="Arial"/>
          <w:b/>
          <w:i/>
          <w:iCs/>
          <w:color w:val="0070C0"/>
          <w:sz w:val="36"/>
          <w:szCs w:val="28"/>
        </w:rPr>
        <w:t>A refreshingly different</w:t>
      </w:r>
    </w:p>
    <w:p w14:paraId="2A2C4628" w14:textId="7CE4565C" w:rsidR="00F57B85" w:rsidRPr="00F57B85" w:rsidRDefault="00271421" w:rsidP="0060175D">
      <w:pPr>
        <w:spacing w:after="0"/>
        <w:jc w:val="center"/>
        <w:rPr>
          <w:rFonts w:ascii="Candara" w:hAnsi="Candara" w:cs="Arial"/>
          <w:b/>
          <w:i/>
          <w:iCs/>
          <w:color w:val="0070C0"/>
          <w:sz w:val="36"/>
          <w:szCs w:val="28"/>
          <w:lang w:val="en-US"/>
        </w:rPr>
      </w:pPr>
      <w:r>
        <w:rPr>
          <w:rFonts w:ascii="Candara" w:hAnsi="Candara" w:cs="Arial"/>
          <w:b/>
          <w:i/>
          <w:iCs/>
          <w:color w:val="0070C0"/>
          <w:sz w:val="36"/>
          <w:szCs w:val="28"/>
          <w:lang w:val="en-US"/>
        </w:rPr>
        <w:t>training company</w:t>
      </w:r>
    </w:p>
    <w:p w14:paraId="10EB7B04" w14:textId="77777777" w:rsidR="00F57B85" w:rsidRDefault="00F57B85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4FE9EEDD" w14:textId="0B52D3A2" w:rsidR="00F57B85" w:rsidRDefault="00F57B85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038DB0EB" w14:textId="6DC8CA49" w:rsidR="00225B0C" w:rsidRDefault="00225B0C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4B054516" w14:textId="4156DDBB" w:rsidR="00225B0C" w:rsidRDefault="00225B0C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3C85307E" w14:textId="77777777" w:rsidR="00225B0C" w:rsidRDefault="00225B0C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1A0FACE6" w14:textId="6668C633" w:rsidR="00225B0C" w:rsidRDefault="00225B0C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0051131D" w14:textId="77777777" w:rsidR="00225B0C" w:rsidRDefault="00225B0C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5C7D6E46" w14:textId="77777777" w:rsidR="00F57B85" w:rsidRDefault="00F57B85" w:rsidP="0060175D">
      <w:pPr>
        <w:spacing w:after="0"/>
        <w:rPr>
          <w:rFonts w:ascii="Candara" w:hAnsi="Candara" w:cs="Arial"/>
          <w:b/>
          <w:color w:val="0070C0"/>
          <w:sz w:val="36"/>
          <w:szCs w:val="28"/>
        </w:rPr>
      </w:pPr>
    </w:p>
    <w:p w14:paraId="350A77C8" w14:textId="188F7A6B" w:rsidR="00F57B85" w:rsidRPr="005B5FB6" w:rsidRDefault="00F57B85" w:rsidP="0060175D">
      <w:pPr>
        <w:spacing w:after="0"/>
        <w:rPr>
          <w:rFonts w:ascii="Candara" w:hAnsi="Candara" w:cs="Arial"/>
          <w:b/>
          <w:bCs/>
          <w:color w:val="002060"/>
          <w:sz w:val="28"/>
        </w:rPr>
      </w:pPr>
      <w:r>
        <w:rPr>
          <w:rFonts w:ascii="Candara" w:hAnsi="Candara" w:cs="Arial"/>
          <w:b/>
          <w:bCs/>
          <w:color w:val="002060"/>
          <w:sz w:val="28"/>
        </w:rPr>
        <w:t>To learn</w:t>
      </w:r>
      <w:r w:rsidRPr="005B5FB6">
        <w:rPr>
          <w:rFonts w:ascii="Candara" w:hAnsi="Candara" w:cs="Arial"/>
          <w:b/>
          <w:bCs/>
          <w:color w:val="002060"/>
          <w:sz w:val="28"/>
        </w:rPr>
        <w:t xml:space="preserve"> how </w:t>
      </w:r>
      <w:r w:rsidR="00225B0C">
        <w:rPr>
          <w:rFonts w:ascii="Candara" w:hAnsi="Candara" w:cs="Arial"/>
          <w:b/>
          <w:bCs/>
          <w:color w:val="002060"/>
          <w:sz w:val="28"/>
        </w:rPr>
        <w:t>Navanter</w:t>
      </w:r>
      <w:r w:rsidRPr="005B5FB6">
        <w:rPr>
          <w:rFonts w:ascii="Candara" w:hAnsi="Candara" w:cs="Arial"/>
          <w:b/>
          <w:bCs/>
          <w:color w:val="002060"/>
          <w:sz w:val="28"/>
        </w:rPr>
        <w:t xml:space="preserve"> </w:t>
      </w:r>
      <w:r w:rsidR="00271421">
        <w:rPr>
          <w:rFonts w:ascii="Candara" w:hAnsi="Candara" w:cs="Arial"/>
          <w:b/>
          <w:bCs/>
          <w:color w:val="002060"/>
          <w:sz w:val="28"/>
        </w:rPr>
        <w:t xml:space="preserve">Knowledge Bites </w:t>
      </w:r>
      <w:r w:rsidRPr="005B5FB6">
        <w:rPr>
          <w:rFonts w:ascii="Candara" w:hAnsi="Candara" w:cs="Arial"/>
          <w:b/>
          <w:bCs/>
          <w:color w:val="002060"/>
          <w:sz w:val="28"/>
        </w:rPr>
        <w:t xml:space="preserve">can </w:t>
      </w:r>
      <w:r w:rsidR="00225B0C">
        <w:rPr>
          <w:rFonts w:ascii="Candara" w:hAnsi="Candara" w:cs="Arial"/>
          <w:b/>
          <w:bCs/>
          <w:color w:val="002060"/>
          <w:sz w:val="28"/>
        </w:rPr>
        <w:t xml:space="preserve">help your business to </w:t>
      </w:r>
      <w:r w:rsidR="00271421">
        <w:rPr>
          <w:rFonts w:ascii="Candara" w:hAnsi="Candara" w:cs="Arial"/>
          <w:b/>
          <w:bCs/>
          <w:color w:val="002060"/>
          <w:sz w:val="28"/>
        </w:rPr>
        <w:t>achieve more</w:t>
      </w:r>
      <w:r w:rsidRPr="005B5FB6">
        <w:rPr>
          <w:rFonts w:ascii="Candara" w:hAnsi="Candara" w:cs="Arial"/>
          <w:b/>
          <w:bCs/>
          <w:color w:val="002060"/>
          <w:sz w:val="28"/>
        </w:rPr>
        <w:t>, contact us at:</w:t>
      </w:r>
    </w:p>
    <w:p w14:paraId="6DA202A1" w14:textId="77777777" w:rsidR="00F57B85" w:rsidRPr="005B5FB6" w:rsidRDefault="00F57B85" w:rsidP="0060175D">
      <w:pPr>
        <w:spacing w:after="0"/>
        <w:rPr>
          <w:rFonts w:ascii="Candara" w:hAnsi="Candara" w:cs="Arial"/>
          <w:color w:val="002060"/>
          <w:sz w:val="28"/>
        </w:rPr>
      </w:pPr>
    </w:p>
    <w:p w14:paraId="7B4BC58F" w14:textId="77777777" w:rsidR="00F57B85" w:rsidRPr="00E635CB" w:rsidRDefault="00F57B85" w:rsidP="0060175D">
      <w:pPr>
        <w:spacing w:after="0"/>
        <w:rPr>
          <w:rFonts w:ascii="Candara" w:hAnsi="Candara" w:cs="Arial"/>
          <w:b/>
          <w:bCs/>
          <w:color w:val="002060"/>
          <w:sz w:val="28"/>
        </w:rPr>
      </w:pPr>
      <w:r w:rsidRPr="00E635CB">
        <w:rPr>
          <w:rFonts w:ascii="Candara" w:hAnsi="Candara" w:cs="Arial"/>
          <w:b/>
          <w:bCs/>
          <w:color w:val="002060"/>
          <w:sz w:val="28"/>
        </w:rPr>
        <w:t>Online:</w:t>
      </w:r>
    </w:p>
    <w:p w14:paraId="24E6EE85" w14:textId="430AD90B" w:rsidR="00F57B85" w:rsidRPr="00E635CB" w:rsidRDefault="00F57B85" w:rsidP="0060175D">
      <w:pPr>
        <w:spacing w:after="0"/>
        <w:rPr>
          <w:rFonts w:ascii="Candara" w:hAnsi="Candara" w:cs="Arial"/>
          <w:color w:val="002060"/>
          <w:sz w:val="24"/>
          <w:szCs w:val="20"/>
        </w:rPr>
      </w:pPr>
      <w:r w:rsidRPr="00E635CB">
        <w:rPr>
          <w:rFonts w:ascii="Candara" w:hAnsi="Candara" w:cs="Arial"/>
          <w:color w:val="002060"/>
          <w:sz w:val="24"/>
          <w:szCs w:val="20"/>
        </w:rPr>
        <w:t>Web:</w:t>
      </w:r>
      <w:r w:rsidRPr="00E635CB">
        <w:rPr>
          <w:rFonts w:ascii="Candara" w:hAnsi="Candara" w:cs="Arial"/>
          <w:color w:val="002060"/>
          <w:sz w:val="24"/>
          <w:szCs w:val="20"/>
        </w:rPr>
        <w:tab/>
      </w:r>
      <w:r w:rsidRPr="00E635CB">
        <w:rPr>
          <w:rFonts w:ascii="Candara" w:hAnsi="Candara" w:cs="Arial"/>
          <w:color w:val="002060"/>
          <w:sz w:val="24"/>
          <w:szCs w:val="20"/>
        </w:rPr>
        <w:tab/>
      </w:r>
      <w:hyperlink r:id="rId10" w:history="1">
        <w:r w:rsidRPr="00F57B85">
          <w:rPr>
            <w:rFonts w:ascii="Candara" w:hAnsi="Candara" w:cs="Arial"/>
            <w:color w:val="002060"/>
            <w:sz w:val="24"/>
            <w:szCs w:val="24"/>
          </w:rPr>
          <w:t>www.navanter.com</w:t>
        </w:r>
      </w:hyperlink>
    </w:p>
    <w:p w14:paraId="599EB9A3" w14:textId="77777777" w:rsidR="00F57B85" w:rsidRPr="00E635CB" w:rsidRDefault="00F57B85" w:rsidP="0060175D">
      <w:pPr>
        <w:spacing w:after="0"/>
        <w:rPr>
          <w:rFonts w:ascii="Candara" w:hAnsi="Candara" w:cs="Arial"/>
          <w:color w:val="002060"/>
          <w:szCs w:val="18"/>
        </w:rPr>
      </w:pPr>
    </w:p>
    <w:p w14:paraId="39448C3D" w14:textId="77777777" w:rsidR="00F57B85" w:rsidRPr="00E635CB" w:rsidRDefault="00F57B85" w:rsidP="0060175D">
      <w:pPr>
        <w:spacing w:after="0"/>
        <w:rPr>
          <w:rFonts w:ascii="Candara" w:hAnsi="Candara" w:cs="Arial"/>
          <w:b/>
          <w:bCs/>
          <w:color w:val="002060"/>
          <w:sz w:val="28"/>
        </w:rPr>
      </w:pPr>
      <w:r w:rsidRPr="00E635CB">
        <w:rPr>
          <w:rFonts w:ascii="Candara" w:hAnsi="Candara" w:cs="Arial"/>
          <w:b/>
          <w:bCs/>
          <w:color w:val="002060"/>
          <w:sz w:val="28"/>
        </w:rPr>
        <w:t>Phone:</w:t>
      </w:r>
    </w:p>
    <w:p w14:paraId="15C4DAD4" w14:textId="77777777" w:rsidR="00F57B85" w:rsidRPr="00E635CB" w:rsidRDefault="00F57B85" w:rsidP="0060175D">
      <w:pPr>
        <w:spacing w:after="0"/>
        <w:rPr>
          <w:rFonts w:ascii="Candara" w:hAnsi="Candara" w:cs="Arial"/>
          <w:color w:val="002060"/>
          <w:sz w:val="24"/>
          <w:szCs w:val="20"/>
        </w:rPr>
      </w:pPr>
      <w:r w:rsidRPr="00E635CB">
        <w:rPr>
          <w:rFonts w:ascii="Candara" w:hAnsi="Candara" w:cs="Arial"/>
          <w:color w:val="002060"/>
          <w:sz w:val="24"/>
          <w:szCs w:val="20"/>
        </w:rPr>
        <w:t>UK:</w:t>
      </w:r>
      <w:r w:rsidRPr="00E635CB">
        <w:rPr>
          <w:rFonts w:ascii="Candara" w:hAnsi="Candara" w:cs="Arial"/>
          <w:color w:val="002060"/>
          <w:sz w:val="24"/>
          <w:szCs w:val="20"/>
        </w:rPr>
        <w:tab/>
      </w:r>
      <w:r w:rsidRPr="00E635CB">
        <w:rPr>
          <w:rFonts w:ascii="Candara" w:hAnsi="Candara" w:cs="Arial"/>
          <w:color w:val="002060"/>
          <w:sz w:val="24"/>
          <w:szCs w:val="20"/>
        </w:rPr>
        <w:tab/>
        <w:t>+44 (0)20 7164 6959</w:t>
      </w:r>
    </w:p>
    <w:p w14:paraId="0D418994" w14:textId="2647AA70" w:rsidR="0060175D" w:rsidRPr="00F57B85" w:rsidRDefault="00F57B85" w:rsidP="0060175D">
      <w:pPr>
        <w:spacing w:after="0"/>
        <w:rPr>
          <w:rFonts w:ascii="Candara" w:hAnsi="Candara" w:cs="Arial"/>
          <w:color w:val="002060"/>
          <w:sz w:val="24"/>
          <w:szCs w:val="20"/>
        </w:rPr>
      </w:pPr>
      <w:r w:rsidRPr="00E635CB">
        <w:rPr>
          <w:rFonts w:ascii="Candara" w:hAnsi="Candara" w:cs="Arial"/>
          <w:color w:val="002060"/>
          <w:sz w:val="24"/>
          <w:szCs w:val="20"/>
        </w:rPr>
        <w:t>USA:</w:t>
      </w:r>
      <w:r w:rsidRPr="00E635CB">
        <w:rPr>
          <w:rFonts w:ascii="Candara" w:hAnsi="Candara" w:cs="Arial"/>
          <w:color w:val="002060"/>
          <w:sz w:val="24"/>
          <w:szCs w:val="20"/>
        </w:rPr>
        <w:tab/>
      </w:r>
      <w:r w:rsidRPr="00E635CB">
        <w:rPr>
          <w:rFonts w:ascii="Candara" w:hAnsi="Candara" w:cs="Arial"/>
          <w:color w:val="002060"/>
          <w:sz w:val="24"/>
          <w:szCs w:val="20"/>
        </w:rPr>
        <w:tab/>
        <w:t>+1 (617) 431 3011</w:t>
      </w:r>
    </w:p>
    <w:sectPr w:rsidR="0060175D" w:rsidRPr="00F57B85" w:rsidSect="00237908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1440" w:right="1080" w:bottom="1440" w:left="1080" w:header="175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5902" w14:textId="77777777" w:rsidR="00867706" w:rsidRDefault="00867706" w:rsidP="00576286">
      <w:pPr>
        <w:spacing w:after="0" w:line="240" w:lineRule="auto"/>
      </w:pPr>
      <w:r>
        <w:separator/>
      </w:r>
    </w:p>
  </w:endnote>
  <w:endnote w:type="continuationSeparator" w:id="0">
    <w:p w14:paraId="6A03DF35" w14:textId="77777777" w:rsidR="00867706" w:rsidRDefault="00867706" w:rsidP="0057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2E73A" w14:textId="05B50401" w:rsidR="00C953ED" w:rsidRPr="003C03B9" w:rsidRDefault="00C953ED" w:rsidP="0045433D">
    <w:pPr>
      <w:pStyle w:val="Footer"/>
      <w:jc w:val="center"/>
      <w:rPr>
        <w:rFonts w:ascii="Century Gothic" w:hAnsi="Century Gothic"/>
        <w:color w:val="0070C0"/>
        <w:szCs w:val="28"/>
        <w:lang w:val="fr-FR"/>
      </w:rPr>
    </w:pPr>
    <w:r w:rsidRPr="003C03B9">
      <w:rPr>
        <w:rFonts w:ascii="Century Gothic" w:hAnsi="Century Gothic"/>
        <w:color w:val="0070C0"/>
        <w:szCs w:val="28"/>
        <w:lang w:val="fr-FR"/>
      </w:rPr>
      <w:t>© 20</w:t>
    </w:r>
    <w:r w:rsidR="00F770E8">
      <w:rPr>
        <w:rFonts w:ascii="Century Gothic" w:hAnsi="Century Gothic"/>
        <w:color w:val="0070C0"/>
        <w:szCs w:val="28"/>
        <w:lang w:val="fr-FR"/>
      </w:rPr>
      <w:t>2</w:t>
    </w:r>
    <w:r w:rsidR="00771573">
      <w:rPr>
        <w:rFonts w:ascii="Century Gothic" w:hAnsi="Century Gothic"/>
        <w:color w:val="0070C0"/>
        <w:szCs w:val="28"/>
        <w:lang w:val="fr-FR"/>
      </w:rPr>
      <w:t>1</w:t>
    </w:r>
    <w:r w:rsidRPr="003C03B9">
      <w:rPr>
        <w:rFonts w:ascii="Century Gothic" w:hAnsi="Century Gothic"/>
        <w:color w:val="0070C0"/>
        <w:szCs w:val="28"/>
        <w:lang w:val="fr-FR"/>
      </w:rPr>
      <w:t xml:space="preserve"> Navanter Ltd</w:t>
    </w:r>
    <w:r w:rsidR="00FC6B91" w:rsidRPr="003C03B9">
      <w:rPr>
        <w:rFonts w:ascii="Century Gothic" w:hAnsi="Century Gothic"/>
        <w:color w:val="0070C0"/>
        <w:szCs w:val="28"/>
        <w:lang w:val="fr-FR"/>
      </w:rPr>
      <w:t xml:space="preserve"> – </w:t>
    </w:r>
    <w:r w:rsidR="00000000">
      <w:fldChar w:fldCharType="begin"/>
    </w:r>
    <w:r w:rsidR="00000000" w:rsidRPr="00271421">
      <w:rPr>
        <w:lang w:val="fr-FR"/>
      </w:rPr>
      <w:instrText>HYPERLINK "https://www.navanter.com"</w:instrText>
    </w:r>
    <w:r w:rsidR="00000000">
      <w:fldChar w:fldCharType="separate"/>
    </w:r>
    <w:r w:rsidR="00FC6B91" w:rsidRPr="003C03B9">
      <w:rPr>
        <w:rStyle w:val="Hyperlink"/>
        <w:rFonts w:ascii="Century Gothic" w:hAnsi="Century Gothic"/>
        <w:szCs w:val="28"/>
        <w:lang w:val="fr-FR"/>
      </w:rPr>
      <w:t>https://www.navanter.com</w:t>
    </w:r>
    <w:r w:rsidR="00000000">
      <w:rPr>
        <w:rStyle w:val="Hyperlink"/>
        <w:rFonts w:ascii="Century Gothic" w:hAnsi="Century Gothic"/>
        <w:szCs w:val="28"/>
        <w:lang w:val="fr-FR"/>
      </w:rPr>
      <w:fldChar w:fldCharType="end"/>
    </w:r>
  </w:p>
  <w:p w14:paraId="50BD789B" w14:textId="77777777" w:rsidR="00C953ED" w:rsidRPr="003C03B9" w:rsidRDefault="00C953ED" w:rsidP="0045433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83D42" w14:textId="77777777" w:rsidR="00867706" w:rsidRDefault="00867706" w:rsidP="00576286">
      <w:pPr>
        <w:spacing w:after="0" w:line="240" w:lineRule="auto"/>
      </w:pPr>
      <w:r>
        <w:separator/>
      </w:r>
    </w:p>
  </w:footnote>
  <w:footnote w:type="continuationSeparator" w:id="0">
    <w:p w14:paraId="52446E6C" w14:textId="77777777" w:rsidR="00867706" w:rsidRDefault="00867706" w:rsidP="0057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F49EC" w14:textId="77777777" w:rsidR="00C953ED" w:rsidRDefault="00000000">
    <w:pPr>
      <w:pStyle w:val="Header"/>
    </w:pPr>
    <w:r>
      <w:rPr>
        <w:noProof/>
      </w:rPr>
      <w:pict w14:anchorId="3B18A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469" o:spid="_x0000_s1026" type="#_x0000_t75" style="position:absolute;margin-left:0;margin-top:0;width:1157.45pt;height:964.25pt;z-index:-251656192;mso-position-horizontal:center;mso-position-horizontal-relative:margin;mso-position-vertical:center;mso-position-vertical-relative:margin" o:allowincell="f">
          <v:imagedata r:id="rId1" o:title="nsales trim high-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E37C2" w14:textId="2D3B29AB" w:rsidR="00C953ED" w:rsidRDefault="00F72EA3">
    <w:pPr>
      <w:pStyle w:val="Header"/>
    </w:pPr>
    <w:r>
      <w:rPr>
        <w:rFonts w:ascii="Candara" w:hAnsi="Candara" w:cs="Arial"/>
        <w:b/>
        <w:noProof/>
        <w:color w:val="0070C0"/>
        <w:sz w:val="36"/>
        <w:szCs w:val="28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E3B9988" wp14:editId="13B9FC61">
              <wp:simplePos x="0" y="0"/>
              <wp:positionH relativeFrom="page">
                <wp:posOffset>-3810</wp:posOffset>
              </wp:positionH>
              <wp:positionV relativeFrom="paragraph">
                <wp:posOffset>-1107440</wp:posOffset>
              </wp:positionV>
              <wp:extent cx="7540625" cy="10675620"/>
              <wp:effectExtent l="0" t="0" r="3175" b="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625" cy="10675620"/>
                      </a:xfrm>
                      <a:prstGeom prst="rect">
                        <a:avLst/>
                      </a:prstGeom>
                      <a:solidFill>
                        <a:schemeClr val="bg1">
                          <a:alpha val="93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8A0BA0" id="Rectangle 31" o:spid="_x0000_s1026" style="position:absolute;margin-left:-.3pt;margin-top:-87.2pt;width:593.75pt;height:840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" fillcolor="white [3212]" stroked="f" strokeweight="1pt">
              <v:fill opacity="60909f"/>
              <w10:wrap anchorx="page"/>
            </v:rect>
          </w:pict>
        </mc:Fallback>
      </mc:AlternateContent>
    </w:r>
    <w:r w:rsidR="00C953ED" w:rsidRPr="004E1378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3B1BC16E" wp14:editId="32D87BA5">
          <wp:simplePos x="0" y="0"/>
          <wp:positionH relativeFrom="margin">
            <wp:posOffset>4980305</wp:posOffset>
          </wp:positionH>
          <wp:positionV relativeFrom="margin">
            <wp:posOffset>-1239520</wp:posOffset>
          </wp:positionV>
          <wp:extent cx="1198245" cy="1000760"/>
          <wp:effectExtent l="0" t="0" r="190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nsales trim high-r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3ED" w:rsidRPr="004E1378">
      <w:rPr>
        <w:rFonts w:ascii="Century Gothic" w:hAnsi="Century Gothic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0C24E3" wp14:editId="51BA567E">
              <wp:simplePos x="0" y="0"/>
              <wp:positionH relativeFrom="page">
                <wp:posOffset>16510</wp:posOffset>
              </wp:positionH>
              <wp:positionV relativeFrom="margin">
                <wp:posOffset>-1278255</wp:posOffset>
              </wp:positionV>
              <wp:extent cx="7541895" cy="1079500"/>
              <wp:effectExtent l="0" t="0" r="1905" b="635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1895" cy="1079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6">
                              <a:lumMod val="0"/>
                              <a:lumOff val="100000"/>
                            </a:schemeClr>
                          </a:gs>
                          <a:gs pos="33000">
                            <a:schemeClr val="bg1">
                              <a:alpha val="0"/>
                              <a:lumMod val="40000"/>
                              <a:lumOff val="60000"/>
                            </a:schemeClr>
                          </a:gs>
                          <a:gs pos="100000">
                            <a:srgbClr val="24A9E0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91D040" w14:textId="77777777" w:rsidR="00C953ED" w:rsidRDefault="00C953ED" w:rsidP="00D72C7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0C24E3" id="Rectangle 6" o:spid="_x0000_s1030" style="position:absolute;margin-left:1.3pt;margin-top:-100.65pt;width:593.85pt;height: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" fillcolor="white [25]" stroked="f" strokeweight="1pt">
              <v:fill color2="#24a9e0" rotate="t" angle="45" colors="0 white;21627f white;1 #24a9e0" focus="100%" type="gradient"/>
              <v:textbox>
                <w:txbxContent>
                  <w:p w14:paraId="0791D040" w14:textId="77777777" w:rsidR="00C953ED" w:rsidRDefault="00C953ED" w:rsidP="00D72C79"/>
                </w:txbxContent>
              </v:textbox>
              <w10:wrap anchorx="page" anchory="margin"/>
            </v:rect>
          </w:pict>
        </mc:Fallback>
      </mc:AlternateContent>
    </w:r>
    <w:r w:rsidR="00C953ED">
      <w:rPr>
        <w:noProof/>
      </w:rPr>
      <w:drawing>
        <wp:anchor distT="0" distB="0" distL="114300" distR="114300" simplePos="0" relativeHeight="251655168" behindDoc="1" locked="0" layoutInCell="1" allowOverlap="1" wp14:anchorId="57859FC0" wp14:editId="3C4E607E">
          <wp:simplePos x="0" y="0"/>
          <wp:positionH relativeFrom="page">
            <wp:posOffset>-5220970</wp:posOffset>
          </wp:positionH>
          <wp:positionV relativeFrom="paragraph">
            <wp:posOffset>-1103185</wp:posOffset>
          </wp:positionV>
          <wp:extent cx="12783600" cy="10666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il\AppData\Local\Microsoft\Windows\INetCache\Content.Word\nsales logo - 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83600" cy="106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109E2" w14:textId="77777777" w:rsidR="00C953ED" w:rsidRDefault="00C953ED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5D89026" wp14:editId="001EDB80">
          <wp:simplePos x="0" y="0"/>
          <wp:positionH relativeFrom="page">
            <wp:posOffset>-1673670</wp:posOffset>
          </wp:positionH>
          <wp:positionV relativeFrom="paragraph">
            <wp:posOffset>-66441955</wp:posOffset>
          </wp:positionV>
          <wp:extent cx="13287375" cy="10666730"/>
          <wp:effectExtent l="0" t="0" r="952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il\AppData\Local\Microsoft\Windows\INetCache\Content.Word\nsales logo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87375" cy="1066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73D3"/>
    <w:multiLevelType w:val="hybridMultilevel"/>
    <w:tmpl w:val="5BDA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041E1"/>
    <w:multiLevelType w:val="hybridMultilevel"/>
    <w:tmpl w:val="3ABEE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B465D"/>
    <w:multiLevelType w:val="hybridMultilevel"/>
    <w:tmpl w:val="5824D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5DFC"/>
    <w:multiLevelType w:val="hybridMultilevel"/>
    <w:tmpl w:val="9648B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E1AED"/>
    <w:multiLevelType w:val="hybridMultilevel"/>
    <w:tmpl w:val="6A7A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94303"/>
    <w:multiLevelType w:val="hybridMultilevel"/>
    <w:tmpl w:val="26DACA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067E49"/>
    <w:multiLevelType w:val="hybridMultilevel"/>
    <w:tmpl w:val="31F0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F650A"/>
    <w:multiLevelType w:val="hybridMultilevel"/>
    <w:tmpl w:val="E6EA5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B2387"/>
    <w:multiLevelType w:val="hybridMultilevel"/>
    <w:tmpl w:val="49940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51C99"/>
    <w:multiLevelType w:val="hybridMultilevel"/>
    <w:tmpl w:val="C0A4C5A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B6A5A2C"/>
    <w:multiLevelType w:val="hybridMultilevel"/>
    <w:tmpl w:val="0032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A077A"/>
    <w:multiLevelType w:val="hybridMultilevel"/>
    <w:tmpl w:val="0C6E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77195"/>
    <w:multiLevelType w:val="hybridMultilevel"/>
    <w:tmpl w:val="15E2D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247CE"/>
    <w:multiLevelType w:val="hybridMultilevel"/>
    <w:tmpl w:val="E098D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00D73"/>
    <w:multiLevelType w:val="hybridMultilevel"/>
    <w:tmpl w:val="4B685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74926"/>
    <w:multiLevelType w:val="hybridMultilevel"/>
    <w:tmpl w:val="F1F8482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2AA23EFE"/>
    <w:multiLevelType w:val="hybridMultilevel"/>
    <w:tmpl w:val="944A4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445A44"/>
    <w:multiLevelType w:val="hybridMultilevel"/>
    <w:tmpl w:val="38BC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976529"/>
    <w:multiLevelType w:val="hybridMultilevel"/>
    <w:tmpl w:val="541E6050"/>
    <w:lvl w:ilvl="0" w:tplc="08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9" w15:restartNumberingAfterBreak="0">
    <w:nsid w:val="326053C8"/>
    <w:multiLevelType w:val="hybridMultilevel"/>
    <w:tmpl w:val="C03EA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21384"/>
    <w:multiLevelType w:val="hybridMultilevel"/>
    <w:tmpl w:val="B92C5E34"/>
    <w:lvl w:ilvl="0" w:tplc="08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21" w15:restartNumberingAfterBreak="0">
    <w:nsid w:val="365106A7"/>
    <w:multiLevelType w:val="hybridMultilevel"/>
    <w:tmpl w:val="E4A2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201009"/>
    <w:multiLevelType w:val="hybridMultilevel"/>
    <w:tmpl w:val="962A4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F77D8"/>
    <w:multiLevelType w:val="hybridMultilevel"/>
    <w:tmpl w:val="CA141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665E9"/>
    <w:multiLevelType w:val="hybridMultilevel"/>
    <w:tmpl w:val="CEDEA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9078F"/>
    <w:multiLevelType w:val="hybridMultilevel"/>
    <w:tmpl w:val="5098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94D21"/>
    <w:multiLevelType w:val="hybridMultilevel"/>
    <w:tmpl w:val="69740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602574"/>
    <w:multiLevelType w:val="hybridMultilevel"/>
    <w:tmpl w:val="0AB413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ED20C8F"/>
    <w:multiLevelType w:val="hybridMultilevel"/>
    <w:tmpl w:val="181AE93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51CF43B8"/>
    <w:multiLevelType w:val="hybridMultilevel"/>
    <w:tmpl w:val="62D6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633E9"/>
    <w:multiLevelType w:val="hybridMultilevel"/>
    <w:tmpl w:val="694C0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D0095"/>
    <w:multiLevelType w:val="hybridMultilevel"/>
    <w:tmpl w:val="0640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73ED0"/>
    <w:multiLevelType w:val="hybridMultilevel"/>
    <w:tmpl w:val="C32AA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A550EA"/>
    <w:multiLevelType w:val="hybridMultilevel"/>
    <w:tmpl w:val="F1D63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B06BE"/>
    <w:multiLevelType w:val="hybridMultilevel"/>
    <w:tmpl w:val="9294A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8E741B"/>
    <w:multiLevelType w:val="hybridMultilevel"/>
    <w:tmpl w:val="0B0A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27BBB"/>
    <w:multiLevelType w:val="hybridMultilevel"/>
    <w:tmpl w:val="1C765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46FEF"/>
    <w:multiLevelType w:val="hybridMultilevel"/>
    <w:tmpl w:val="E5A47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BC2D63"/>
    <w:multiLevelType w:val="hybridMultilevel"/>
    <w:tmpl w:val="C9AC6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F0EC6"/>
    <w:multiLevelType w:val="hybridMultilevel"/>
    <w:tmpl w:val="138C6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3587D"/>
    <w:multiLevelType w:val="hybridMultilevel"/>
    <w:tmpl w:val="FC70F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D5476"/>
    <w:multiLevelType w:val="hybridMultilevel"/>
    <w:tmpl w:val="CEA64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938DF"/>
    <w:multiLevelType w:val="hybridMultilevel"/>
    <w:tmpl w:val="0C1499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561198"/>
    <w:multiLevelType w:val="hybridMultilevel"/>
    <w:tmpl w:val="6A84C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B04CC"/>
    <w:multiLevelType w:val="hybridMultilevel"/>
    <w:tmpl w:val="658885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082C6E"/>
    <w:multiLevelType w:val="hybridMultilevel"/>
    <w:tmpl w:val="87EA9F5C"/>
    <w:lvl w:ilvl="0" w:tplc="0409000F">
      <w:start w:val="1"/>
      <w:numFmt w:val="decimal"/>
      <w:lvlText w:val="%1."/>
      <w:lvlJc w:val="left"/>
      <w:pPr>
        <w:ind w:left="3645" w:hanging="360"/>
      </w:pPr>
    </w:lvl>
    <w:lvl w:ilvl="1" w:tplc="04090019" w:tentative="1">
      <w:start w:val="1"/>
      <w:numFmt w:val="lowerLetter"/>
      <w:lvlText w:val="%2."/>
      <w:lvlJc w:val="left"/>
      <w:pPr>
        <w:ind w:left="4365" w:hanging="360"/>
      </w:pPr>
    </w:lvl>
    <w:lvl w:ilvl="2" w:tplc="0409001B" w:tentative="1">
      <w:start w:val="1"/>
      <w:numFmt w:val="lowerRoman"/>
      <w:lvlText w:val="%3."/>
      <w:lvlJc w:val="right"/>
      <w:pPr>
        <w:ind w:left="5085" w:hanging="180"/>
      </w:pPr>
    </w:lvl>
    <w:lvl w:ilvl="3" w:tplc="0409000F" w:tentative="1">
      <w:start w:val="1"/>
      <w:numFmt w:val="decimal"/>
      <w:lvlText w:val="%4."/>
      <w:lvlJc w:val="left"/>
      <w:pPr>
        <w:ind w:left="5805" w:hanging="360"/>
      </w:pPr>
    </w:lvl>
    <w:lvl w:ilvl="4" w:tplc="04090019" w:tentative="1">
      <w:start w:val="1"/>
      <w:numFmt w:val="lowerLetter"/>
      <w:lvlText w:val="%5."/>
      <w:lvlJc w:val="left"/>
      <w:pPr>
        <w:ind w:left="6525" w:hanging="360"/>
      </w:pPr>
    </w:lvl>
    <w:lvl w:ilvl="5" w:tplc="0409001B" w:tentative="1">
      <w:start w:val="1"/>
      <w:numFmt w:val="lowerRoman"/>
      <w:lvlText w:val="%6."/>
      <w:lvlJc w:val="right"/>
      <w:pPr>
        <w:ind w:left="7245" w:hanging="180"/>
      </w:pPr>
    </w:lvl>
    <w:lvl w:ilvl="6" w:tplc="0409000F" w:tentative="1">
      <w:start w:val="1"/>
      <w:numFmt w:val="decimal"/>
      <w:lvlText w:val="%7."/>
      <w:lvlJc w:val="left"/>
      <w:pPr>
        <w:ind w:left="7965" w:hanging="360"/>
      </w:pPr>
    </w:lvl>
    <w:lvl w:ilvl="7" w:tplc="04090019" w:tentative="1">
      <w:start w:val="1"/>
      <w:numFmt w:val="lowerLetter"/>
      <w:lvlText w:val="%8."/>
      <w:lvlJc w:val="left"/>
      <w:pPr>
        <w:ind w:left="8685" w:hanging="360"/>
      </w:pPr>
    </w:lvl>
    <w:lvl w:ilvl="8" w:tplc="0409001B" w:tentative="1">
      <w:start w:val="1"/>
      <w:numFmt w:val="lowerRoman"/>
      <w:lvlText w:val="%9."/>
      <w:lvlJc w:val="right"/>
      <w:pPr>
        <w:ind w:left="9405" w:hanging="180"/>
      </w:pPr>
    </w:lvl>
  </w:abstractNum>
  <w:num w:numId="1" w16cid:durableId="1827167971">
    <w:abstractNumId w:val="18"/>
  </w:num>
  <w:num w:numId="2" w16cid:durableId="1561286006">
    <w:abstractNumId w:val="28"/>
  </w:num>
  <w:num w:numId="3" w16cid:durableId="2057045819">
    <w:abstractNumId w:val="20"/>
  </w:num>
  <w:num w:numId="4" w16cid:durableId="1444764366">
    <w:abstractNumId w:val="34"/>
  </w:num>
  <w:num w:numId="5" w16cid:durableId="1550460160">
    <w:abstractNumId w:val="7"/>
  </w:num>
  <w:num w:numId="6" w16cid:durableId="576742415">
    <w:abstractNumId w:val="8"/>
  </w:num>
  <w:num w:numId="7" w16cid:durableId="188644103">
    <w:abstractNumId w:val="36"/>
  </w:num>
  <w:num w:numId="8" w16cid:durableId="385954051">
    <w:abstractNumId w:val="35"/>
  </w:num>
  <w:num w:numId="9" w16cid:durableId="1148329301">
    <w:abstractNumId w:val="14"/>
  </w:num>
  <w:num w:numId="10" w16cid:durableId="1797483615">
    <w:abstractNumId w:val="42"/>
  </w:num>
  <w:num w:numId="11" w16cid:durableId="96609667">
    <w:abstractNumId w:val="24"/>
  </w:num>
  <w:num w:numId="12" w16cid:durableId="720176784">
    <w:abstractNumId w:val="13"/>
  </w:num>
  <w:num w:numId="13" w16cid:durableId="349721563">
    <w:abstractNumId w:val="10"/>
  </w:num>
  <w:num w:numId="14" w16cid:durableId="1952736636">
    <w:abstractNumId w:val="31"/>
  </w:num>
  <w:num w:numId="15" w16cid:durableId="1517772930">
    <w:abstractNumId w:val="43"/>
  </w:num>
  <w:num w:numId="16" w16cid:durableId="988554420">
    <w:abstractNumId w:val="11"/>
  </w:num>
  <w:num w:numId="17" w16cid:durableId="1027097886">
    <w:abstractNumId w:val="41"/>
  </w:num>
  <w:num w:numId="18" w16cid:durableId="807285174">
    <w:abstractNumId w:val="30"/>
  </w:num>
  <w:num w:numId="19" w16cid:durableId="419642073">
    <w:abstractNumId w:val="22"/>
  </w:num>
  <w:num w:numId="20" w16cid:durableId="1999919758">
    <w:abstractNumId w:val="27"/>
  </w:num>
  <w:num w:numId="21" w16cid:durableId="1399674419">
    <w:abstractNumId w:val="15"/>
  </w:num>
  <w:num w:numId="22" w16cid:durableId="1224754395">
    <w:abstractNumId w:val="26"/>
  </w:num>
  <w:num w:numId="23" w16cid:durableId="1514567765">
    <w:abstractNumId w:val="39"/>
  </w:num>
  <w:num w:numId="24" w16cid:durableId="1227717860">
    <w:abstractNumId w:val="32"/>
  </w:num>
  <w:num w:numId="25" w16cid:durableId="1335913730">
    <w:abstractNumId w:val="23"/>
  </w:num>
  <w:num w:numId="26" w16cid:durableId="1361123364">
    <w:abstractNumId w:val="0"/>
  </w:num>
  <w:num w:numId="27" w16cid:durableId="263391112">
    <w:abstractNumId w:val="4"/>
  </w:num>
  <w:num w:numId="28" w16cid:durableId="1407068137">
    <w:abstractNumId w:val="37"/>
  </w:num>
  <w:num w:numId="29" w16cid:durableId="1414398483">
    <w:abstractNumId w:val="25"/>
  </w:num>
  <w:num w:numId="30" w16cid:durableId="1659839575">
    <w:abstractNumId w:val="9"/>
  </w:num>
  <w:num w:numId="31" w16cid:durableId="2025784736">
    <w:abstractNumId w:val="45"/>
  </w:num>
  <w:num w:numId="32" w16cid:durableId="1551651201">
    <w:abstractNumId w:val="5"/>
  </w:num>
  <w:num w:numId="33" w16cid:durableId="1413548980">
    <w:abstractNumId w:val="21"/>
  </w:num>
  <w:num w:numId="34" w16cid:durableId="446656899">
    <w:abstractNumId w:val="1"/>
  </w:num>
  <w:num w:numId="35" w16cid:durableId="225267239">
    <w:abstractNumId w:val="17"/>
  </w:num>
  <w:num w:numId="36" w16cid:durableId="1241401264">
    <w:abstractNumId w:val="12"/>
  </w:num>
  <w:num w:numId="37" w16cid:durableId="1830242169">
    <w:abstractNumId w:val="16"/>
  </w:num>
  <w:num w:numId="38" w16cid:durableId="1944923679">
    <w:abstractNumId w:val="33"/>
  </w:num>
  <w:num w:numId="39" w16cid:durableId="75712277">
    <w:abstractNumId w:val="6"/>
  </w:num>
  <w:num w:numId="40" w16cid:durableId="797575475">
    <w:abstractNumId w:val="29"/>
  </w:num>
  <w:num w:numId="41" w16cid:durableId="1205748681">
    <w:abstractNumId w:val="3"/>
  </w:num>
  <w:num w:numId="42" w16cid:durableId="1369914342">
    <w:abstractNumId w:val="44"/>
  </w:num>
  <w:num w:numId="43" w16cid:durableId="654605618">
    <w:abstractNumId w:val="40"/>
  </w:num>
  <w:num w:numId="44" w16cid:durableId="1025012704">
    <w:abstractNumId w:val="19"/>
  </w:num>
  <w:num w:numId="45" w16cid:durableId="1369841318">
    <w:abstractNumId w:val="38"/>
  </w:num>
  <w:num w:numId="46" w16cid:durableId="557282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9F"/>
    <w:rsid w:val="00007014"/>
    <w:rsid w:val="00014E93"/>
    <w:rsid w:val="0002652C"/>
    <w:rsid w:val="00034BAD"/>
    <w:rsid w:val="000357A6"/>
    <w:rsid w:val="000429DE"/>
    <w:rsid w:val="00054360"/>
    <w:rsid w:val="00061323"/>
    <w:rsid w:val="000663AA"/>
    <w:rsid w:val="00072D13"/>
    <w:rsid w:val="00080819"/>
    <w:rsid w:val="00082999"/>
    <w:rsid w:val="00087DA0"/>
    <w:rsid w:val="00092715"/>
    <w:rsid w:val="0009409B"/>
    <w:rsid w:val="000A6C17"/>
    <w:rsid w:val="000B1247"/>
    <w:rsid w:val="000E63FC"/>
    <w:rsid w:val="000E64AA"/>
    <w:rsid w:val="0010503D"/>
    <w:rsid w:val="0010635F"/>
    <w:rsid w:val="00113A1D"/>
    <w:rsid w:val="00117389"/>
    <w:rsid w:val="001242F3"/>
    <w:rsid w:val="0013571B"/>
    <w:rsid w:val="00136D4A"/>
    <w:rsid w:val="00142138"/>
    <w:rsid w:val="00144FD7"/>
    <w:rsid w:val="00150C5E"/>
    <w:rsid w:val="00153A07"/>
    <w:rsid w:val="00165536"/>
    <w:rsid w:val="00177DCA"/>
    <w:rsid w:val="00184954"/>
    <w:rsid w:val="00190F71"/>
    <w:rsid w:val="001C69CC"/>
    <w:rsid w:val="001D53F5"/>
    <w:rsid w:val="001E4AC1"/>
    <w:rsid w:val="001E6E86"/>
    <w:rsid w:val="001E7B15"/>
    <w:rsid w:val="001F0DED"/>
    <w:rsid w:val="001F7536"/>
    <w:rsid w:val="0021023E"/>
    <w:rsid w:val="00214AFD"/>
    <w:rsid w:val="00225B0C"/>
    <w:rsid w:val="00226D4F"/>
    <w:rsid w:val="00237908"/>
    <w:rsid w:val="002450C4"/>
    <w:rsid w:val="0025341F"/>
    <w:rsid w:val="0026004D"/>
    <w:rsid w:val="00265EFA"/>
    <w:rsid w:val="00271421"/>
    <w:rsid w:val="0027333B"/>
    <w:rsid w:val="0027545A"/>
    <w:rsid w:val="00276C97"/>
    <w:rsid w:val="00296C92"/>
    <w:rsid w:val="00296F20"/>
    <w:rsid w:val="002B5723"/>
    <w:rsid w:val="002D33ED"/>
    <w:rsid w:val="002F6D39"/>
    <w:rsid w:val="003017B1"/>
    <w:rsid w:val="0030249F"/>
    <w:rsid w:val="003064DA"/>
    <w:rsid w:val="00312DC0"/>
    <w:rsid w:val="003234DB"/>
    <w:rsid w:val="003247DA"/>
    <w:rsid w:val="003313D7"/>
    <w:rsid w:val="003316DF"/>
    <w:rsid w:val="003319AE"/>
    <w:rsid w:val="003319D6"/>
    <w:rsid w:val="00332187"/>
    <w:rsid w:val="003409D7"/>
    <w:rsid w:val="00353E18"/>
    <w:rsid w:val="00357F5A"/>
    <w:rsid w:val="003770AB"/>
    <w:rsid w:val="003968D5"/>
    <w:rsid w:val="003A555B"/>
    <w:rsid w:val="003B2C02"/>
    <w:rsid w:val="003B4888"/>
    <w:rsid w:val="003C03B9"/>
    <w:rsid w:val="003C0CD9"/>
    <w:rsid w:val="003C6DEC"/>
    <w:rsid w:val="004444A5"/>
    <w:rsid w:val="00446CED"/>
    <w:rsid w:val="0045433D"/>
    <w:rsid w:val="00460BD4"/>
    <w:rsid w:val="00462D3D"/>
    <w:rsid w:val="00476F08"/>
    <w:rsid w:val="00482976"/>
    <w:rsid w:val="00497115"/>
    <w:rsid w:val="004B0186"/>
    <w:rsid w:val="004B3555"/>
    <w:rsid w:val="004B4586"/>
    <w:rsid w:val="004C01D9"/>
    <w:rsid w:val="004E3429"/>
    <w:rsid w:val="004E4104"/>
    <w:rsid w:val="004F5C39"/>
    <w:rsid w:val="004F7766"/>
    <w:rsid w:val="004F7DA1"/>
    <w:rsid w:val="0050179C"/>
    <w:rsid w:val="00510FF1"/>
    <w:rsid w:val="00513D56"/>
    <w:rsid w:val="005354B5"/>
    <w:rsid w:val="00540BEF"/>
    <w:rsid w:val="00542BA3"/>
    <w:rsid w:val="00551B9A"/>
    <w:rsid w:val="005523BE"/>
    <w:rsid w:val="00554CF7"/>
    <w:rsid w:val="0055727B"/>
    <w:rsid w:val="00564FAA"/>
    <w:rsid w:val="00574850"/>
    <w:rsid w:val="00576286"/>
    <w:rsid w:val="005825CD"/>
    <w:rsid w:val="00584C86"/>
    <w:rsid w:val="0058655A"/>
    <w:rsid w:val="005944C3"/>
    <w:rsid w:val="005A77D0"/>
    <w:rsid w:val="005B78F9"/>
    <w:rsid w:val="005E0D52"/>
    <w:rsid w:val="005E3C22"/>
    <w:rsid w:val="005F1676"/>
    <w:rsid w:val="005F20F1"/>
    <w:rsid w:val="0060175D"/>
    <w:rsid w:val="00601ABC"/>
    <w:rsid w:val="00606D85"/>
    <w:rsid w:val="0060761B"/>
    <w:rsid w:val="00610B19"/>
    <w:rsid w:val="006115F1"/>
    <w:rsid w:val="00613732"/>
    <w:rsid w:val="006161D2"/>
    <w:rsid w:val="00626426"/>
    <w:rsid w:val="006305EE"/>
    <w:rsid w:val="00635F8E"/>
    <w:rsid w:val="00637E4B"/>
    <w:rsid w:val="00640BD1"/>
    <w:rsid w:val="00641A32"/>
    <w:rsid w:val="006469AB"/>
    <w:rsid w:val="0066127A"/>
    <w:rsid w:val="006661C5"/>
    <w:rsid w:val="006673B1"/>
    <w:rsid w:val="0068725E"/>
    <w:rsid w:val="006946E5"/>
    <w:rsid w:val="00695C7D"/>
    <w:rsid w:val="00696DB8"/>
    <w:rsid w:val="006A62DE"/>
    <w:rsid w:val="006B0164"/>
    <w:rsid w:val="006B689E"/>
    <w:rsid w:val="006C20CC"/>
    <w:rsid w:val="006D4394"/>
    <w:rsid w:val="006D6E4E"/>
    <w:rsid w:val="006E0902"/>
    <w:rsid w:val="006F19F3"/>
    <w:rsid w:val="006F4BCE"/>
    <w:rsid w:val="007052D0"/>
    <w:rsid w:val="0071738C"/>
    <w:rsid w:val="00720E24"/>
    <w:rsid w:val="00723EF8"/>
    <w:rsid w:val="00726631"/>
    <w:rsid w:val="00746C47"/>
    <w:rsid w:val="00755270"/>
    <w:rsid w:val="007636FD"/>
    <w:rsid w:val="00766A19"/>
    <w:rsid w:val="0077029E"/>
    <w:rsid w:val="00770FF6"/>
    <w:rsid w:val="00771573"/>
    <w:rsid w:val="00775B83"/>
    <w:rsid w:val="007A7057"/>
    <w:rsid w:val="007A78CD"/>
    <w:rsid w:val="007B0388"/>
    <w:rsid w:val="007B4B9D"/>
    <w:rsid w:val="007D6871"/>
    <w:rsid w:val="007E1CCB"/>
    <w:rsid w:val="007E32BB"/>
    <w:rsid w:val="00810ABC"/>
    <w:rsid w:val="00817251"/>
    <w:rsid w:val="00824F37"/>
    <w:rsid w:val="00825C28"/>
    <w:rsid w:val="00831D90"/>
    <w:rsid w:val="00861173"/>
    <w:rsid w:val="0086239C"/>
    <w:rsid w:val="00863039"/>
    <w:rsid w:val="00867706"/>
    <w:rsid w:val="008727D8"/>
    <w:rsid w:val="00885A40"/>
    <w:rsid w:val="008A541F"/>
    <w:rsid w:val="008A5501"/>
    <w:rsid w:val="008B43ED"/>
    <w:rsid w:val="008B6A39"/>
    <w:rsid w:val="008D7738"/>
    <w:rsid w:val="008F24D3"/>
    <w:rsid w:val="0090142C"/>
    <w:rsid w:val="00905DB8"/>
    <w:rsid w:val="009138C5"/>
    <w:rsid w:val="00914619"/>
    <w:rsid w:val="00925185"/>
    <w:rsid w:val="00940056"/>
    <w:rsid w:val="0094740A"/>
    <w:rsid w:val="00957191"/>
    <w:rsid w:val="00983CB2"/>
    <w:rsid w:val="009919B8"/>
    <w:rsid w:val="0099382B"/>
    <w:rsid w:val="009B20E4"/>
    <w:rsid w:val="009B2BF1"/>
    <w:rsid w:val="009B4C8C"/>
    <w:rsid w:val="009C3618"/>
    <w:rsid w:val="009C4605"/>
    <w:rsid w:val="009D00F5"/>
    <w:rsid w:val="009D7F02"/>
    <w:rsid w:val="009E0F5C"/>
    <w:rsid w:val="009E141C"/>
    <w:rsid w:val="009E481F"/>
    <w:rsid w:val="009F2431"/>
    <w:rsid w:val="009F52EB"/>
    <w:rsid w:val="00A214A2"/>
    <w:rsid w:val="00A44E75"/>
    <w:rsid w:val="00A54DE0"/>
    <w:rsid w:val="00A565F0"/>
    <w:rsid w:val="00A60939"/>
    <w:rsid w:val="00A71FFD"/>
    <w:rsid w:val="00A737F0"/>
    <w:rsid w:val="00A9249F"/>
    <w:rsid w:val="00AA59B8"/>
    <w:rsid w:val="00AA6977"/>
    <w:rsid w:val="00AC687E"/>
    <w:rsid w:val="00AD10E4"/>
    <w:rsid w:val="00AE704A"/>
    <w:rsid w:val="00AF0AA0"/>
    <w:rsid w:val="00B0092E"/>
    <w:rsid w:val="00B05F54"/>
    <w:rsid w:val="00B15A3C"/>
    <w:rsid w:val="00B27D5B"/>
    <w:rsid w:val="00B34177"/>
    <w:rsid w:val="00B36FD4"/>
    <w:rsid w:val="00B8405E"/>
    <w:rsid w:val="00B91814"/>
    <w:rsid w:val="00B93B39"/>
    <w:rsid w:val="00BB4D2E"/>
    <w:rsid w:val="00BD2082"/>
    <w:rsid w:val="00BD50CB"/>
    <w:rsid w:val="00BE2BBB"/>
    <w:rsid w:val="00BE63E6"/>
    <w:rsid w:val="00BF3D91"/>
    <w:rsid w:val="00C00622"/>
    <w:rsid w:val="00C10293"/>
    <w:rsid w:val="00C15A11"/>
    <w:rsid w:val="00C160B5"/>
    <w:rsid w:val="00C2131B"/>
    <w:rsid w:val="00C253AA"/>
    <w:rsid w:val="00C32942"/>
    <w:rsid w:val="00C36561"/>
    <w:rsid w:val="00C4697B"/>
    <w:rsid w:val="00C47DD8"/>
    <w:rsid w:val="00C503AC"/>
    <w:rsid w:val="00C52E07"/>
    <w:rsid w:val="00C55E31"/>
    <w:rsid w:val="00C5718B"/>
    <w:rsid w:val="00C7149D"/>
    <w:rsid w:val="00C768B8"/>
    <w:rsid w:val="00C9356E"/>
    <w:rsid w:val="00C94210"/>
    <w:rsid w:val="00C953ED"/>
    <w:rsid w:val="00CB669C"/>
    <w:rsid w:val="00CC4F0A"/>
    <w:rsid w:val="00CC6B61"/>
    <w:rsid w:val="00CF1304"/>
    <w:rsid w:val="00CF6B2D"/>
    <w:rsid w:val="00D050D1"/>
    <w:rsid w:val="00D1187F"/>
    <w:rsid w:val="00D161DC"/>
    <w:rsid w:val="00D16C86"/>
    <w:rsid w:val="00D41CCD"/>
    <w:rsid w:val="00D47F67"/>
    <w:rsid w:val="00D72C79"/>
    <w:rsid w:val="00D75E43"/>
    <w:rsid w:val="00D85B1A"/>
    <w:rsid w:val="00D87C76"/>
    <w:rsid w:val="00D92B15"/>
    <w:rsid w:val="00DA3716"/>
    <w:rsid w:val="00DB0BDD"/>
    <w:rsid w:val="00DC247A"/>
    <w:rsid w:val="00DE4431"/>
    <w:rsid w:val="00DE7283"/>
    <w:rsid w:val="00DE7390"/>
    <w:rsid w:val="00E012E4"/>
    <w:rsid w:val="00E02A33"/>
    <w:rsid w:val="00E075CE"/>
    <w:rsid w:val="00E27DF0"/>
    <w:rsid w:val="00E3577F"/>
    <w:rsid w:val="00E41F2E"/>
    <w:rsid w:val="00E44F2F"/>
    <w:rsid w:val="00E54C7C"/>
    <w:rsid w:val="00E563C2"/>
    <w:rsid w:val="00E724A6"/>
    <w:rsid w:val="00E80397"/>
    <w:rsid w:val="00E859F8"/>
    <w:rsid w:val="00E95F05"/>
    <w:rsid w:val="00EC0CF2"/>
    <w:rsid w:val="00EC3407"/>
    <w:rsid w:val="00EC6494"/>
    <w:rsid w:val="00ED3924"/>
    <w:rsid w:val="00EE3D66"/>
    <w:rsid w:val="00EF3622"/>
    <w:rsid w:val="00EF4E00"/>
    <w:rsid w:val="00F01CD6"/>
    <w:rsid w:val="00F02069"/>
    <w:rsid w:val="00F04154"/>
    <w:rsid w:val="00F05531"/>
    <w:rsid w:val="00F26546"/>
    <w:rsid w:val="00F343A2"/>
    <w:rsid w:val="00F57B85"/>
    <w:rsid w:val="00F612EA"/>
    <w:rsid w:val="00F72EA3"/>
    <w:rsid w:val="00F74E47"/>
    <w:rsid w:val="00F7589F"/>
    <w:rsid w:val="00F760C8"/>
    <w:rsid w:val="00F770E8"/>
    <w:rsid w:val="00FA4664"/>
    <w:rsid w:val="00FC2B12"/>
    <w:rsid w:val="00FC6B91"/>
    <w:rsid w:val="00FE51D3"/>
    <w:rsid w:val="00FF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8B7E7"/>
  <w15:chartTrackingRefBased/>
  <w15:docId w15:val="{78498D83-595F-4809-8B02-CF4F0C29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6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286"/>
  </w:style>
  <w:style w:type="paragraph" w:styleId="Footer">
    <w:name w:val="footer"/>
    <w:basedOn w:val="Normal"/>
    <w:link w:val="FooterChar"/>
    <w:uiPriority w:val="99"/>
    <w:unhideWhenUsed/>
    <w:rsid w:val="00576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286"/>
  </w:style>
  <w:style w:type="paragraph" w:styleId="Subtitle">
    <w:name w:val="Subtitle"/>
    <w:basedOn w:val="Normal"/>
    <w:next w:val="Normal"/>
    <w:link w:val="SubtitleChar"/>
    <w:uiPriority w:val="11"/>
    <w:qFormat/>
    <w:rsid w:val="006A62D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A62DE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A924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14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4A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62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C6494"/>
    <w:rPr>
      <w:i/>
      <w:iCs/>
    </w:rPr>
  </w:style>
  <w:style w:type="character" w:styleId="Strong">
    <w:name w:val="Strong"/>
    <w:basedOn w:val="DefaultParagraphFont"/>
    <w:uiPriority w:val="22"/>
    <w:qFormat/>
    <w:rsid w:val="00EC6494"/>
    <w:rPr>
      <w:b/>
      <w:bCs/>
    </w:rPr>
  </w:style>
  <w:style w:type="character" w:customStyle="1" w:styleId="st">
    <w:name w:val="st"/>
    <w:basedOn w:val="DefaultParagraphFont"/>
    <w:rsid w:val="007E1CCB"/>
  </w:style>
  <w:style w:type="paragraph" w:customStyle="1" w:styleId="Standard">
    <w:name w:val="Standard"/>
    <w:rsid w:val="004B355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avant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nowledgebites.co.u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ropbox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AF327-664A-44C6-8DEB-3A85FF30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1560</TotalTime>
  <Pages>9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Shorney</dc:creator>
  <cp:keywords/>
  <dc:description/>
  <cp:lastModifiedBy>Neil Shorney</cp:lastModifiedBy>
  <cp:revision>71</cp:revision>
  <cp:lastPrinted>2022-02-11T17:29:00Z</cp:lastPrinted>
  <dcterms:created xsi:type="dcterms:W3CDTF">2022-02-11T14:17:00Z</dcterms:created>
  <dcterms:modified xsi:type="dcterms:W3CDTF">2023-03-03T10:44:00Z</dcterms:modified>
</cp:coreProperties>
</file>